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4644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4493"/>
        <w:gridCol w:w="993"/>
        <w:gridCol w:w="4579"/>
      </w:tblGrid>
      <w:tr w:rsidR="00CE1E3B" w:rsidTr="00C713FC">
        <w:trPr>
          <w:cantSplit/>
          <w:trHeight w:hRule="exact" w:val="1077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E61B88" w:rsidRDefault="003108DD" w:rsidP="006A3ED3">
            <w:pPr>
              <w:pStyle w:val="a9"/>
              <w:ind w:left="0"/>
              <w:rPr>
                <w:color w:val="0070C0"/>
                <w:sz w:val="24"/>
                <w:szCs w:val="24"/>
              </w:rPr>
            </w:pPr>
            <w:r w:rsidRPr="00E61B88">
              <w:rPr>
                <w:b/>
                <w:bCs/>
                <w:i/>
                <w:iCs/>
                <w:color w:val="0070C0"/>
                <w:sz w:val="24"/>
                <w:szCs w:val="24"/>
              </w:rPr>
              <w:t>6. Измените образ жизни и привычки.</w:t>
            </w:r>
          </w:p>
          <w:p w:rsidR="003108DD" w:rsidRPr="00E61B88" w:rsidRDefault="003108DD" w:rsidP="003108DD">
            <w:pPr>
              <w:pStyle w:val="aa"/>
              <w:rPr>
                <w:b/>
                <w:sz w:val="18"/>
                <w:szCs w:val="18"/>
              </w:rPr>
            </w:pPr>
            <w:r w:rsidRPr="00E61B88">
              <w:rPr>
                <w:b/>
                <w:sz w:val="18"/>
                <w:szCs w:val="18"/>
              </w:rPr>
              <w:t xml:space="preserve">Здоровые люди – счастливые люди. Они много читают, занимаются спортом, правильно питаются, и не пытаются преобразиться за один </w:t>
            </w:r>
            <w:r w:rsidRPr="00E61B88">
              <w:rPr>
                <w:b/>
                <w:i/>
                <w:sz w:val="18"/>
                <w:szCs w:val="18"/>
              </w:rPr>
              <w:t>день</w:t>
            </w:r>
            <w:r w:rsidRPr="00E61B88">
              <w:rPr>
                <w:b/>
                <w:sz w:val="18"/>
                <w:szCs w:val="18"/>
              </w:rPr>
              <w:t xml:space="preserve">, постепенно меняя вредные привычки на здоровые до тех пор, пока они не станут естественной частью их жизни. </w:t>
            </w:r>
          </w:p>
          <w:p w:rsidR="003108DD" w:rsidRPr="00E61B88" w:rsidRDefault="003108DD" w:rsidP="006A3ED3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color w:val="7030A0"/>
              </w:rPr>
            </w:pPr>
            <w:r w:rsidRPr="00E61B8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</w:rPr>
              <w:t>Как говорили мудрецы, выбери лучшее, а привычка сделает это приятным и естественным</w:t>
            </w:r>
            <w:r w:rsidR="006A3ED3">
              <w:rPr>
                <w:noProof/>
                <w:lang w:eastAsia="ru-RU"/>
              </w:rPr>
              <w:drawing>
                <wp:inline distT="0" distB="0" distL="0" distR="0" wp14:anchorId="24982781" wp14:editId="7C304A7D">
                  <wp:extent cx="1428530" cy="804545"/>
                  <wp:effectExtent l="0" t="0" r="635" b="0"/>
                  <wp:docPr id="23" name="Рисунок 23" descr="http://abakan-news.ru/wp-content/uploads/2016/04/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akan-news.ru/wp-content/uploads/2016/04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86" cy="8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E3B" w:rsidRPr="00E61B88" w:rsidRDefault="003108DD" w:rsidP="00CE1E3B">
            <w:pPr>
              <w:pStyle w:val="aa"/>
              <w:rPr>
                <w:b/>
                <w:bCs/>
                <w:iCs/>
                <w:color w:val="0070C0"/>
              </w:rPr>
            </w:pPr>
            <w:r w:rsidRPr="00E61B88">
              <w:rPr>
                <w:b/>
                <w:bCs/>
                <w:iCs/>
                <w:color w:val="0070C0"/>
              </w:rPr>
              <w:t>7. Живите позитивно.</w:t>
            </w:r>
          </w:p>
          <w:p w:rsidR="003108DD" w:rsidRPr="006A3ED3" w:rsidRDefault="003108DD" w:rsidP="003108DD">
            <w:pPr>
              <w:pStyle w:val="aa"/>
              <w:rPr>
                <w:b/>
                <w:sz w:val="16"/>
                <w:szCs w:val="16"/>
              </w:rPr>
            </w:pPr>
            <w:r w:rsidRPr="006A3ED3">
              <w:rPr>
                <w:b/>
                <w:sz w:val="16"/>
                <w:szCs w:val="16"/>
              </w:rPr>
              <w:t xml:space="preserve">Чтобы сохранять хорошую форму и настроение, нужно пользоваться приемами позитивного мышлении(аутотренинга).  Вряд ли вы будете здоровы, если будете постоянно твердить себе </w:t>
            </w:r>
            <w:r w:rsidRPr="006A3ED3">
              <w:rPr>
                <w:b/>
                <w:bCs/>
                <w:i/>
                <w:iCs/>
                <w:sz w:val="16"/>
                <w:szCs w:val="16"/>
              </w:rPr>
              <w:t>«Я устал(а)»</w:t>
            </w:r>
            <w:r w:rsidRPr="006A3ED3">
              <w:rPr>
                <w:b/>
                <w:sz w:val="16"/>
                <w:szCs w:val="16"/>
              </w:rPr>
              <w:t xml:space="preserve"> или </w:t>
            </w:r>
            <w:r w:rsidRPr="006A3ED3">
              <w:rPr>
                <w:b/>
                <w:bCs/>
                <w:i/>
                <w:iCs/>
                <w:sz w:val="16"/>
                <w:szCs w:val="16"/>
              </w:rPr>
              <w:t>«Я лентяй(ка)»</w:t>
            </w:r>
            <w:r w:rsidRPr="006A3ED3">
              <w:rPr>
                <w:b/>
                <w:sz w:val="16"/>
                <w:szCs w:val="16"/>
              </w:rPr>
              <w:t xml:space="preserve">. Чаще повторяйте фразы </w:t>
            </w:r>
            <w:r w:rsidR="00E45037">
              <w:rPr>
                <w:b/>
                <w:bCs/>
                <w:i/>
                <w:iCs/>
                <w:sz w:val="16"/>
                <w:szCs w:val="16"/>
              </w:rPr>
              <w:t>«Я сильны</w:t>
            </w:r>
            <w:proofErr w:type="gramStart"/>
            <w:r w:rsidR="00E45037">
              <w:rPr>
                <w:b/>
                <w:bCs/>
                <w:i/>
                <w:iCs/>
                <w:sz w:val="16"/>
                <w:szCs w:val="16"/>
              </w:rPr>
              <w:t>й(</w:t>
            </w:r>
            <w:proofErr w:type="spellStart"/>
            <w:proofErr w:type="gramEnd"/>
            <w:r w:rsidR="00E45037">
              <w:rPr>
                <w:b/>
                <w:bCs/>
                <w:i/>
                <w:iCs/>
                <w:sz w:val="16"/>
                <w:szCs w:val="16"/>
              </w:rPr>
              <w:t>ая</w:t>
            </w:r>
            <w:proofErr w:type="spellEnd"/>
            <w:r w:rsidRPr="006A3ED3">
              <w:rPr>
                <w:b/>
                <w:bCs/>
                <w:i/>
                <w:iCs/>
                <w:sz w:val="16"/>
                <w:szCs w:val="16"/>
              </w:rPr>
              <w:t>)», «У меня все получается».</w:t>
            </w:r>
          </w:p>
          <w:p w:rsidR="003108DD" w:rsidRPr="003108DD" w:rsidRDefault="003108DD" w:rsidP="00CE1E3B">
            <w:pPr>
              <w:pStyle w:val="aa"/>
              <w:rPr>
                <w:b/>
              </w:rPr>
            </w:pPr>
          </w:p>
        </w:tc>
        <w:tc>
          <w:tcPr>
            <w:tcW w:w="4493" w:type="dxa"/>
            <w:tcMar>
              <w:top w:w="288" w:type="dxa"/>
              <w:left w:w="432" w:type="dxa"/>
              <w:right w:w="0" w:type="dxa"/>
            </w:tcMar>
          </w:tcPr>
          <w:sdt>
            <w:sdtPr>
              <w:id w:val="-1229453485"/>
              <w:placeholder>
                <w:docPart w:val="A81B7FF193854DCF8A8112502254218F"/>
              </w:placeholder>
            </w:sdtPr>
            <w:sdtEndPr/>
            <w:sdtContent>
              <w:p w:rsidR="006A3ED3" w:rsidRPr="006A3ED3" w:rsidRDefault="00E61B88" w:rsidP="00C713FC">
                <w:pPr>
                  <w:pStyle w:val="ad"/>
                  <w:spacing w:line="240" w:lineRule="auto"/>
                  <w:jc w:val="center"/>
                  <w:rPr>
                    <w:color w:val="0070C0"/>
                  </w:rPr>
                </w:pPr>
                <w:r w:rsidRPr="00E61B88">
                  <w:rPr>
                    <w:b/>
                    <w:bCs/>
                    <w:i/>
                    <w:iCs/>
                    <w:color w:val="0070C0"/>
                  </w:rPr>
                  <w:t>8</w:t>
                </w:r>
                <w:r w:rsidR="003108DD" w:rsidRPr="00E61B88">
                  <w:rPr>
                    <w:b/>
                    <w:bCs/>
                    <w:i/>
                    <w:iCs/>
                    <w:color w:val="0070C0"/>
                  </w:rPr>
                  <w:t>.Ставьте перед собой реалистичные цели.</w:t>
                </w:r>
              </w:p>
            </w:sdtContent>
          </w:sdt>
          <w:p w:rsidR="00CE1E3B" w:rsidRDefault="003108DD" w:rsidP="00C713FC">
            <w:pPr>
              <w:pStyle w:val="ad"/>
              <w:jc w:val="center"/>
              <w:rPr>
                <w:color w:val="7030A0"/>
              </w:rPr>
            </w:pPr>
            <w:r w:rsidRPr="00E61B88">
              <w:rPr>
                <w:color w:val="7030A0"/>
              </w:rPr>
              <w:t xml:space="preserve">Люди, ведущие здоровый образ жизни и следящие за собой, всегда стремятся к реалистичным целям. Достигнув одной цели, поставьте перед собой следующую и составьте план, как </w:t>
            </w:r>
            <w:bookmarkStart w:id="0" w:name="_GoBack"/>
            <w:bookmarkEnd w:id="0"/>
            <w:r w:rsidRPr="00E61B88">
              <w:rPr>
                <w:color w:val="7030A0"/>
              </w:rPr>
              <w:t>ее достичь.</w:t>
            </w:r>
          </w:p>
          <w:p w:rsidR="00C713FC" w:rsidRDefault="00C713FC" w:rsidP="00C713FC">
            <w:pPr>
              <w:pStyle w:val="ad"/>
              <w:jc w:val="center"/>
            </w:pPr>
          </w:p>
          <w:p w:rsidR="00C713FC" w:rsidRDefault="00C713FC" w:rsidP="00C713FC">
            <w:pPr>
              <w:pStyle w:val="ad"/>
              <w:jc w:val="center"/>
            </w:pPr>
          </w:p>
          <w:p w:rsidR="00C713FC" w:rsidRDefault="00C713FC" w:rsidP="00C713FC">
            <w:pPr>
              <w:pStyle w:val="ad"/>
              <w:jc w:val="center"/>
            </w:pPr>
          </w:p>
          <w:p w:rsidR="00C713FC" w:rsidRDefault="00B66CD8" w:rsidP="00C713FC">
            <w:pPr>
              <w:pStyle w:val="ad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11F02E" wp14:editId="0837EE0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2549525</wp:posOffset>
                      </wp:positionV>
                      <wp:extent cx="2352675" cy="1208405"/>
                      <wp:effectExtent l="0" t="0" r="28575" b="10795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208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6CD8" w:rsidRDefault="00B66CD8" w:rsidP="00B66C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66CD8" w:rsidRDefault="00B66CD8" w:rsidP="00B66C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  <w:t>МАДОУ «Детский сад№3»</w:t>
                                  </w:r>
                                </w:p>
                                <w:p w:rsidR="00B66CD8" w:rsidRDefault="00B66CD8" w:rsidP="00B66C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  <w:t>город Березники</w:t>
                                  </w:r>
                                </w:p>
                                <w:p w:rsidR="00B66CD8" w:rsidRPr="003002B2" w:rsidRDefault="00B66CD8" w:rsidP="00B66C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426F28" w:themeColor="accent3" w:themeShade="80"/>
                                      <w:sz w:val="28"/>
                                      <w:szCs w:val="28"/>
                                    </w:rPr>
                                    <w:t>Пермский край</w:t>
                                  </w:r>
                                </w:p>
                                <w:p w:rsidR="006A3ED3" w:rsidRPr="00C713FC" w:rsidRDefault="006A3ED3" w:rsidP="00E609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7CE8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6" o:spid="_x0000_s1026" type="#_x0000_t202" style="position:absolute;left:0;text-align:left;margin-left:19.8pt;margin-top:200.75pt;width:185.25pt;height:9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" fillcolor="white [3201]" strokeweight=".5pt">
                      <v:textbox>
                        <w:txbxContent>
                          <w:p w:rsidR="00B66CD8" w:rsidRDefault="00B66CD8" w:rsidP="00B66C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B66CD8" w:rsidRDefault="00B66CD8" w:rsidP="00B66C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  <w:t>МАДОУ «Детский сад№3»</w:t>
                            </w:r>
                          </w:p>
                          <w:p w:rsidR="00B66CD8" w:rsidRDefault="00B66CD8" w:rsidP="00B66C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  <w:t>город Березники</w:t>
                            </w:r>
                          </w:p>
                          <w:p w:rsidR="00B66CD8" w:rsidRPr="003002B2" w:rsidRDefault="00B66CD8" w:rsidP="00B66C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26F28" w:themeColor="accent3" w:themeShade="80"/>
                                <w:sz w:val="28"/>
                                <w:szCs w:val="28"/>
                              </w:rPr>
                              <w:t>Пермский край</w:t>
                            </w:r>
                          </w:p>
                          <w:p w:rsidR="006A3ED3" w:rsidRPr="00C713FC" w:rsidRDefault="006A3ED3" w:rsidP="00E609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7CE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3FC">
              <w:rPr>
                <w:noProof/>
                <w:lang w:eastAsia="ru-RU"/>
              </w:rPr>
              <w:drawing>
                <wp:inline distT="0" distB="0" distL="0" distR="0" wp14:anchorId="48172607" wp14:editId="3B1AA805">
                  <wp:extent cx="2447925" cy="1625917"/>
                  <wp:effectExtent l="0" t="0" r="0" b="0"/>
                  <wp:docPr id="2" name="Рисунок 2" descr="https://kudrovomed.ru/uploads/s/y/q/6/yq6t0zjtdn6l/img/full_FWBTuL6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udrovomed.ru/uploads/s/y/q/6/yq6t0zjtdn6l/img/full_FWBTuL6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2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Mar>
              <w:top w:w="288" w:type="dxa"/>
              <w:right w:w="432" w:type="dxa"/>
            </w:tcMar>
            <w:textDirection w:val="btLr"/>
          </w:tcPr>
          <w:p w:rsidR="00CE1E3B" w:rsidRDefault="00CE1E3B" w:rsidP="003002B2">
            <w:pPr>
              <w:pStyle w:val="ac"/>
              <w:jc w:val="both"/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FA6B4B" w:rsidRPr="00FA6B4B" w:rsidRDefault="00FA6B4B" w:rsidP="00FA6B4B">
            <w:pPr>
              <w:pStyle w:val="af0"/>
              <w:spacing w:after="940"/>
              <w:jc w:val="center"/>
              <w:rPr>
                <w:b/>
                <w:color w:val="7030A0"/>
                <w:sz w:val="40"/>
                <w:szCs w:val="40"/>
              </w:rPr>
            </w:pPr>
            <w:r w:rsidRPr="00FA6B4B">
              <w:rPr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inline distT="0" distB="0" distL="0" distR="0" wp14:anchorId="1E8C72D8" wp14:editId="0D1E82D7">
                  <wp:extent cx="838200" cy="676275"/>
                  <wp:effectExtent l="0" t="0" r="0" b="9525"/>
                  <wp:docPr id="13315" name="Picture 4" descr="D:\Презинтация\1257166181_image_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4" descr="D:\Презинтация\1257166181_image_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80" cy="70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A6B4B">
              <w:rPr>
                <w:b/>
                <w:color w:val="7030A0"/>
                <w:sz w:val="40"/>
                <w:szCs w:val="40"/>
              </w:rPr>
              <w:t>Быть здоровым-</w:t>
            </w:r>
          </w:p>
          <w:p w:rsidR="00FA6B4B" w:rsidRPr="00FA6B4B" w:rsidRDefault="00FA6B4B" w:rsidP="00FA6B4B">
            <w:pPr>
              <w:pStyle w:val="af0"/>
              <w:spacing w:after="940"/>
              <w:jc w:val="center"/>
              <w:rPr>
                <w:b/>
                <w:sz w:val="40"/>
                <w:szCs w:val="40"/>
              </w:rPr>
            </w:pPr>
            <w:r w:rsidRPr="00FA6B4B">
              <w:rPr>
                <w:b/>
                <w:color w:val="7030A0"/>
                <w:sz w:val="40"/>
                <w:szCs w:val="40"/>
              </w:rPr>
              <w:t>это модно!</w:t>
            </w:r>
          </w:p>
          <w:p w:rsidR="00FA6B4B" w:rsidRDefault="00FA6B4B" w:rsidP="00084665">
            <w:pPr>
              <w:pStyle w:val="af0"/>
              <w:spacing w:after="940"/>
            </w:pPr>
          </w:p>
          <w:p w:rsidR="00CE1E3B" w:rsidRPr="0037743C" w:rsidRDefault="00FA6B4B" w:rsidP="00084665">
            <w:pPr>
              <w:pStyle w:val="af0"/>
              <w:spacing w:after="940"/>
            </w:pPr>
            <w:r w:rsidRPr="00FA6B4B">
              <w:rPr>
                <w:noProof/>
                <w:lang w:eastAsia="ru-RU"/>
              </w:rPr>
              <w:drawing>
                <wp:inline distT="0" distB="0" distL="0" distR="0" wp14:anchorId="478C96EB" wp14:editId="77869AE5">
                  <wp:extent cx="2143125" cy="1440180"/>
                  <wp:effectExtent l="0" t="0" r="9525" b="7620"/>
                  <wp:docPr id="13314" name="Picture 2" descr="D:\Презинтация\getIm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D:\Презинтация\getIm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91" cy="144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E1E3B" w:rsidRPr="00B66CD8" w:rsidRDefault="00B66CD8" w:rsidP="006A3ED3">
            <w:pPr>
              <w:spacing w:before="120" w:after="36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7270" cy="2144785"/>
                  <wp:effectExtent l="0" t="0" r="0" b="8255"/>
                  <wp:docPr id="7" name="Рисунок 7" descr="C:\Users\Максим\Pictures\эмблема города Берез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ксим\Pictures\эмблема города Берез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30" cy="214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CE1E3B" w:rsidP="00B66CD8">
      <w:pPr>
        <w:pStyle w:val="affffc"/>
        <w:tabs>
          <w:tab w:val="left" w:pos="11790"/>
        </w:tabs>
      </w:pPr>
    </w:p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ED51D8" w:rsidRPr="00334B5A" w:rsidRDefault="00ED51D8" w:rsidP="00E61B88">
            <w:pPr>
              <w:jc w:val="both"/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</w:pPr>
            <w:r w:rsidRPr="00334B5A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7030A0"/>
                <w:sz w:val="28"/>
                <w:szCs w:val="28"/>
                <w:lang w:eastAsia="ru-RU"/>
              </w:rPr>
              <w:t>Привычка  быть здоровым</w:t>
            </w:r>
          </w:p>
          <w:p w:rsidR="00ED51D8" w:rsidRDefault="00ED51D8" w:rsidP="00E61B88">
            <w:pPr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Если вы мечтаете о стройном, здоровом, сильном и выносливом теле, выберите для себя хотя бы одну из перечисленных ниже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привычек и не отступайте от нее. Когда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эта привычка станет для вас второй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натурой,переходите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к следующей.Помните - чем больше у вас здоровых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привычек, тем легче и насыщеннее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будет ваша жизнь, и тем больше вас</w:t>
            </w:r>
            <w:r w:rsidR="00E61B88"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 xml:space="preserve"> </w:t>
            </w:r>
            <w:r w:rsidRPr="00334B5A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t>будет радовать ваше отражение в зеркале.</w:t>
            </w:r>
          </w:p>
          <w:p w:rsidR="00334B5A" w:rsidRPr="00334B5A" w:rsidRDefault="00334B5A" w:rsidP="00334B5A">
            <w:pPr>
              <w:jc w:val="center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6B94F" wp14:editId="0880035D">
                  <wp:extent cx="1557338" cy="1038225"/>
                  <wp:effectExtent l="0" t="0" r="5080" b="0"/>
                  <wp:docPr id="22" name="Рисунок 22" descr="https://im0-tub-ru.yandex.net/i?id=773ec9f233355f97052afd818964da9a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73ec9f233355f97052afd818964da9a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54" cy="104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B88" w:rsidRPr="00334B5A" w:rsidRDefault="00E61B88" w:rsidP="00E61B88">
            <w:pPr>
              <w:jc w:val="both"/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  <w:lang w:eastAsia="ru-RU"/>
              </w:rPr>
            </w:pPr>
          </w:p>
          <w:p w:rsidR="00ED51D8" w:rsidRPr="00334B5A" w:rsidRDefault="00ED51D8" w:rsidP="00E61B88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334B5A">
              <w:rPr>
                <w:rFonts w:ascii="Times New Roman" w:hAnsi="Times New Roman" w:cs="Times New Roman"/>
                <w:b/>
                <w:bCs/>
                <w:iCs/>
                <w:color w:val="0070C0"/>
              </w:rPr>
              <w:t>1.Высыпайтесь и просыпайтесь естественным образом.</w:t>
            </w:r>
          </w:p>
          <w:p w:rsidR="00ED51D8" w:rsidRPr="006A3ED3" w:rsidRDefault="00ED51D8" w:rsidP="00E61B88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6A3ED3">
              <w:rPr>
                <w:rFonts w:ascii="Times New Roman" w:hAnsi="Times New Roman" w:cs="Times New Roman"/>
                <w:color w:val="00B050"/>
              </w:rPr>
              <w:t>Большинство людей, ведущих здоровый образ жизни, просыпаются без будильника в отличном настроении, отдохнувшие и с хорошим аппетитом. Они придерживаются режима дня. Такие люди легко засыпают, крепче спят. Известно, что между</w:t>
            </w:r>
            <w:r w:rsidR="00E61B88" w:rsidRPr="006A3ED3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6A3ED3">
              <w:rPr>
                <w:rFonts w:ascii="Times New Roman" w:hAnsi="Times New Roman" w:cs="Times New Roman"/>
                <w:color w:val="00B050"/>
              </w:rPr>
              <w:t>недосыпанием и избыточным весом (ожирением)существует стойкая связь. Сон восстанавливает силы организма, помогает перестроиться и подготовиться к новому дню.</w:t>
            </w:r>
          </w:p>
          <w:p w:rsidR="0037743C" w:rsidRDefault="0037743C" w:rsidP="0037743C"/>
          <w:p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ED51D8" w:rsidRPr="00B66CD8" w:rsidRDefault="00ED51D8" w:rsidP="00E61B88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66CD8">
              <w:rPr>
                <w:rFonts w:ascii="Times New Roman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2.Будьте здоровы</w:t>
            </w:r>
          </w:p>
          <w:p w:rsidR="00334B5A" w:rsidRPr="006A3ED3" w:rsidRDefault="00ED51D8" w:rsidP="00E61B88">
            <w:pPr>
              <w:jc w:val="both"/>
              <w:rPr>
                <w:rFonts w:ascii="Times New Roman" w:hAnsi="Times New Roman" w:cs="Times New Roman"/>
                <w:color w:val="41ADA9" w:themeColor="accent1" w:themeShade="BF"/>
              </w:rPr>
            </w:pPr>
            <w:r w:rsidRPr="006A3ED3">
              <w:rPr>
                <w:rFonts w:ascii="Times New Roman" w:hAnsi="Times New Roman" w:cs="Times New Roman"/>
                <w:color w:val="41ADA9" w:themeColor="accent1" w:themeShade="BF"/>
              </w:rPr>
              <w:t xml:space="preserve">Люди, ведущие здоровый образ жизни, еще с вечера готовят ВСЕ НЕОБХОДИМОЕ на следующий день, заблаговременно </w:t>
            </w:r>
            <w:proofErr w:type="gramStart"/>
            <w:r w:rsidRPr="006A3ED3">
              <w:rPr>
                <w:rFonts w:ascii="Times New Roman" w:hAnsi="Times New Roman" w:cs="Times New Roman"/>
                <w:color w:val="41ADA9" w:themeColor="accent1" w:themeShade="BF"/>
              </w:rPr>
              <w:t>планируют</w:t>
            </w:r>
            <w:proofErr w:type="gramEnd"/>
            <w:r w:rsidRPr="006A3ED3">
              <w:rPr>
                <w:rFonts w:ascii="Times New Roman" w:hAnsi="Times New Roman" w:cs="Times New Roman"/>
                <w:color w:val="41ADA9" w:themeColor="accent1" w:themeShade="BF"/>
              </w:rPr>
              <w:t xml:space="preserve"> распорядок дел на целую неделю с учетом спортивных тренировок. Кстати, к тренировкам они относятся так же серьезно, как и ко всему остальному.</w:t>
            </w:r>
          </w:p>
          <w:p w:rsidR="00334B5A" w:rsidRPr="00334B5A" w:rsidRDefault="00334B5A" w:rsidP="00334B5A">
            <w:pPr>
              <w:jc w:val="center"/>
              <w:rPr>
                <w:rFonts w:ascii="Times New Roman" w:hAnsi="Times New Roman" w:cs="Times New Roman"/>
              </w:rPr>
            </w:pPr>
          </w:p>
          <w:p w:rsidR="00B66CD8" w:rsidRPr="00B66CD8" w:rsidRDefault="00ED51D8" w:rsidP="00B66CD8">
            <w:pPr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</w:pPr>
            <w:r w:rsidRPr="00B66CD8"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  <w:t>3.Делайте утреннюю зарядку</w:t>
            </w:r>
          </w:p>
          <w:p w:rsidR="00ED51D8" w:rsidRPr="00B66CD8" w:rsidRDefault="00ED51D8" w:rsidP="00B66CD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34B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bidi="ru-RU"/>
              </w:rPr>
              <w:t xml:space="preserve">Утренняя зарядка - лучшее начало дня, которое в конечном итоге влияет на множество решений, которые мы </w:t>
            </w:r>
            <w:r w:rsidRPr="00334B5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bidi="ru-RU"/>
              </w:rPr>
              <w:t>принимаем в течение дня.</w:t>
            </w:r>
          </w:p>
          <w:p w:rsidR="00ED51D8" w:rsidRPr="00B66CD8" w:rsidRDefault="00ED51D8" w:rsidP="00E61B88">
            <w:pPr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B66CD8">
              <w:rPr>
                <w:rFonts w:ascii="Times New Roman" w:hAnsi="Times New Roman" w:cs="Times New Roman"/>
                <w:color w:val="FF0000"/>
                <w:sz w:val="24"/>
              </w:rPr>
              <w:t>Занятия спортом утром более эффективны, чем вечерние занятия, кроме того, они лучше вписываются в распорядок дня. После утренней зарядки появляется приятное ощущение удовлетворения и гордости, что помогает на протяжении дня, успешно выходить из стрессовых ситуаций и сохранить хорошее настроение.</w:t>
            </w:r>
          </w:p>
          <w:p w:rsidR="0037743C" w:rsidRDefault="0098024F" w:rsidP="0037743C">
            <w:r>
              <w:rPr>
                <w:noProof/>
                <w:lang w:eastAsia="ru-RU"/>
              </w:rPr>
              <w:drawing>
                <wp:inline distT="0" distB="0" distL="0" distR="0" wp14:anchorId="356337FF" wp14:editId="3A680F39">
                  <wp:extent cx="1048385" cy="1066800"/>
                  <wp:effectExtent l="0" t="0" r="0" b="0"/>
                  <wp:docPr id="4" name="Рисунок 4" descr="https://b1.culture.ru/c/68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1.culture.ru/c/6809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6" t="-14252" r="18291"/>
                          <a:stretch/>
                        </pic:blipFill>
                        <pic:spPr bwMode="auto">
                          <a:xfrm>
                            <a:off x="0" y="0"/>
                            <a:ext cx="1108636" cy="11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51CD287" wp14:editId="7DC55031">
                  <wp:extent cx="938954" cy="989965"/>
                  <wp:effectExtent l="0" t="0" r="0" b="635"/>
                  <wp:docPr id="17" name="Рисунок 17" descr="https://smotrivita.ru/wp-content/uploads/2017/03/zozh3-768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otrivita.ru/wp-content/uploads/2017/03/zozh3-768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13" cy="102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108DD" w:rsidRPr="00334B5A" w:rsidRDefault="003108DD" w:rsidP="003108DD">
            <w:pPr>
              <w:pStyle w:val="21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66CD8">
              <w:rPr>
                <w:rFonts w:ascii="Times New Roman" w:hAnsi="Times New Roman" w:cs="Times New Roman"/>
                <w:iCs/>
                <w:color w:val="0070C0"/>
                <w:sz w:val="28"/>
                <w:szCs w:val="24"/>
              </w:rPr>
              <w:t>4. Планируйте режим дня и питания</w:t>
            </w:r>
            <w:r w:rsidRPr="00334B5A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.</w:t>
            </w:r>
          </w:p>
          <w:p w:rsidR="00334B5A" w:rsidRPr="006A3ED3" w:rsidRDefault="003108DD" w:rsidP="00334B5A">
            <w:pPr>
              <w:pStyle w:val="21"/>
              <w:jc w:val="both"/>
              <w:rPr>
                <w:rFonts w:ascii="Times New Roman" w:hAnsi="Times New Roman" w:cs="Times New Roman"/>
                <w:color w:val="68538F" w:themeColor="accent5" w:themeShade="BF"/>
              </w:rPr>
            </w:pPr>
            <w:r w:rsidRPr="006A3ED3">
              <w:rPr>
                <w:rFonts w:ascii="Times New Roman" w:hAnsi="Times New Roman" w:cs="Times New Roman"/>
                <w:b w:val="0"/>
                <w:color w:val="68538F" w:themeColor="accent5" w:themeShade="BF"/>
              </w:rPr>
              <w:t>Люди, ведущие здоровый образ жизни, питаются строго в определенное время, планируют приемы пищи с учетом распорядка дня и точно знают, что съедят и когда. Вначале придется приложить некоторые усилия, чтобы определиться с выбором здоровой пищи и перекусов.</w:t>
            </w:r>
            <w:r w:rsidRPr="006A3ED3">
              <w:rPr>
                <w:rFonts w:ascii="Times New Roman" w:hAnsi="Times New Roman" w:cs="Times New Roman"/>
                <w:color w:val="68538F" w:themeColor="accent5" w:themeShade="BF"/>
              </w:rPr>
              <w:t xml:space="preserve"> </w:t>
            </w:r>
          </w:p>
          <w:p w:rsidR="00334B5A" w:rsidRDefault="00334B5A" w:rsidP="00334B5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A26F20" wp14:editId="138DD3E7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137160</wp:posOffset>
                      </wp:positionV>
                      <wp:extent cx="1247775" cy="876300"/>
                      <wp:effectExtent l="0" t="0" r="28575" b="1905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4B5A" w:rsidRPr="00334B5A" w:rsidRDefault="00334B5A" w:rsidP="0033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B050"/>
                                    </w:rPr>
                                  </w:pPr>
                                  <w:r w:rsidRPr="00334B5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B050"/>
                                    </w:rPr>
                                    <w:t>Натуральная пища первый признак ЗДОРОВЬЯ!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9" o:spid="_x0000_s1027" type="#_x0000_t202" style="position:absolute;margin-left:90.7pt;margin-top:10.8pt;width:98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" fillcolor="white [3201]" strokeweight=".5pt">
                      <v:textbox>
                        <w:txbxContent>
                          <w:p w:rsidR="00334B5A" w:rsidRPr="00334B5A" w:rsidRDefault="00334B5A" w:rsidP="0033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</w:rPr>
                            </w:pPr>
                            <w:r w:rsidRPr="00334B5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</w:rPr>
                              <w:t>Натуральная пища первый признак ЗДОРОВЬЯ!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4B5A" w:rsidRDefault="00334B5A" w:rsidP="00334B5A">
            <w:pPr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6FE03" wp14:editId="7E4BA2A9">
                  <wp:extent cx="835025" cy="911225"/>
                  <wp:effectExtent l="0" t="0" r="3175" b="3175"/>
                  <wp:docPr id="20" name="Рисунок 20" descr="https://news-factor.ru/img/news/news/news_2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ws-factor.ru/img/news/news/news_2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ED3" w:rsidRDefault="006A3ED3" w:rsidP="00334B5A">
            <w:pPr>
              <w:rPr>
                <w:rFonts w:ascii="Times New Roman" w:eastAsiaTheme="majorEastAsia" w:hAnsi="Times New Roman" w:cs="Times New Roman"/>
                <w:b/>
                <w:bCs/>
                <w:iCs/>
                <w:color w:val="0070C0"/>
                <w:sz w:val="24"/>
                <w:szCs w:val="24"/>
              </w:rPr>
            </w:pPr>
          </w:p>
          <w:p w:rsidR="003108DD" w:rsidRPr="00334B5A" w:rsidRDefault="003108DD" w:rsidP="00334B5A">
            <w:r w:rsidRPr="00334B5A">
              <w:rPr>
                <w:rFonts w:ascii="Times New Roman" w:eastAsiaTheme="majorEastAsia" w:hAnsi="Times New Roman" w:cs="Times New Roman"/>
                <w:b/>
                <w:bCs/>
                <w:iCs/>
                <w:color w:val="0070C0"/>
                <w:sz w:val="24"/>
                <w:szCs w:val="24"/>
              </w:rPr>
              <w:t>5. Не зацикливайтесь</w:t>
            </w:r>
            <w:r w:rsidRPr="00334B5A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</w:t>
            </w:r>
            <w:r w:rsidRPr="00334B5A">
              <w:rPr>
                <w:rFonts w:ascii="Times New Roman" w:eastAsiaTheme="majorEastAsia" w:hAnsi="Times New Roman" w:cs="Times New Roman"/>
                <w:b/>
                <w:bCs/>
                <w:iCs/>
                <w:color w:val="0070C0"/>
                <w:sz w:val="24"/>
                <w:szCs w:val="24"/>
              </w:rPr>
              <w:t>на неудачах</w:t>
            </w:r>
            <w:r w:rsidRPr="00334B5A">
              <w:rPr>
                <w:rFonts w:ascii="Times New Roman" w:eastAsiaTheme="majorEastAsia" w:hAnsi="Times New Roman" w:cs="Times New Roman"/>
                <w:b/>
                <w:bCs/>
                <w:color w:val="0070C0"/>
              </w:rPr>
              <w:t>.</w:t>
            </w:r>
          </w:p>
          <w:p w:rsidR="003108DD" w:rsidRPr="006A3ED3" w:rsidRDefault="003108DD" w:rsidP="003108DD">
            <w:pPr>
              <w:rPr>
                <w:rFonts w:ascii="Times New Roman" w:hAnsi="Times New Roman" w:cs="Times New Roman"/>
                <w:b/>
                <w:color w:val="971A2E" w:themeColor="accent6" w:themeShade="80"/>
              </w:rPr>
            </w:pPr>
            <w:r w:rsidRPr="006A3ED3">
              <w:rPr>
                <w:rFonts w:ascii="Times New Roman" w:hAnsi="Times New Roman" w:cs="Times New Roman"/>
                <w:b/>
                <w:bCs/>
                <w:i/>
                <w:iCs/>
                <w:color w:val="971A2E" w:themeColor="accent6" w:themeShade="80"/>
              </w:rPr>
              <w:t>Люди, ведущие здоровый образ жизни, не позволяют</w:t>
            </w:r>
            <w:r w:rsidRPr="006A3ED3">
              <w:rPr>
                <w:rFonts w:ascii="Times New Roman" w:hAnsi="Times New Roman" w:cs="Times New Roman"/>
                <w:b/>
                <w:color w:val="971A2E" w:themeColor="accent6" w:themeShade="80"/>
              </w:rPr>
              <w:t xml:space="preserve"> </w:t>
            </w:r>
            <w:r w:rsidRPr="006A3ED3">
              <w:rPr>
                <w:rFonts w:ascii="Times New Roman" w:hAnsi="Times New Roman" w:cs="Times New Roman"/>
                <w:b/>
                <w:bCs/>
                <w:i/>
                <w:iCs/>
                <w:color w:val="971A2E" w:themeColor="accent6" w:themeShade="80"/>
              </w:rPr>
              <w:t>неудач</w:t>
            </w:r>
            <w:r w:rsidR="00E61B88" w:rsidRPr="006A3ED3">
              <w:rPr>
                <w:rFonts w:ascii="Times New Roman" w:hAnsi="Times New Roman" w:cs="Times New Roman"/>
                <w:b/>
                <w:bCs/>
                <w:i/>
                <w:iCs/>
                <w:color w:val="971A2E" w:themeColor="accent6" w:themeShade="80"/>
              </w:rPr>
              <w:t>ам остановить их на пути к цели</w:t>
            </w:r>
            <w:r w:rsidRPr="006A3ED3">
              <w:rPr>
                <w:rFonts w:ascii="Times New Roman" w:hAnsi="Times New Roman" w:cs="Times New Roman"/>
                <w:b/>
                <w:bCs/>
                <w:i/>
                <w:iCs/>
                <w:color w:val="971A2E" w:themeColor="accent6" w:themeShade="80"/>
              </w:rPr>
              <w:t>.</w:t>
            </w:r>
            <w:r w:rsidRPr="006A3ED3">
              <w:rPr>
                <w:rFonts w:ascii="Times New Roman" w:hAnsi="Times New Roman" w:cs="Times New Roman"/>
                <w:b/>
                <w:bCs/>
                <w:color w:val="971A2E" w:themeColor="accent6" w:themeShade="80"/>
              </w:rPr>
              <w:t xml:space="preserve"> </w:t>
            </w:r>
          </w:p>
          <w:p w:rsidR="003108DD" w:rsidRPr="00E45037" w:rsidRDefault="003108DD" w:rsidP="003108DD">
            <w:pPr>
              <w:rPr>
                <w:color w:val="00B050"/>
              </w:rPr>
            </w:pPr>
            <w:r w:rsidRPr="00E45037">
              <w:rPr>
                <w:rFonts w:ascii="Times New Roman" w:hAnsi="Times New Roman" w:cs="Times New Roman"/>
                <w:color w:val="00B050"/>
              </w:rPr>
              <w:t>Нужно вернуться к режиму здорового питания, регулярно заниматься спортом и хорошо высыпаться, чтобы время от времени позволять себе небольшое послабление и пропускать занятия спортом, при этом не обвиняя себя</w:t>
            </w:r>
            <w:r w:rsidRPr="00E45037">
              <w:rPr>
                <w:color w:val="00B050"/>
              </w:rPr>
              <w:t xml:space="preserve">. </w:t>
            </w:r>
          </w:p>
          <w:p w:rsidR="003108DD" w:rsidRPr="003108DD" w:rsidRDefault="003108DD" w:rsidP="003108DD"/>
          <w:p w:rsidR="0037743C" w:rsidRDefault="0037743C" w:rsidP="00A01D2E">
            <w:pPr>
              <w:pStyle w:val="21"/>
            </w:pPr>
          </w:p>
          <w:p w:rsidR="0037743C" w:rsidRDefault="0037743C" w:rsidP="00A01D2E"/>
          <w:sdt>
            <w:sdtPr>
              <w:alias w:val="Введите маркированный список:"/>
              <w:tag w:val="Введите маркированный список:"/>
              <w:id w:val="-1815012995"/>
              <w:placeholder>
                <w:docPart w:val="8436345A9B7245C3BBD7DCC156CDCC42"/>
              </w:placeholder>
              <w:temporary/>
              <w:showingPlcHdr/>
            </w:sdtPr>
            <w:sdtEndPr/>
            <w:sdtContent>
              <w:p w:rsidR="0037743C" w:rsidRPr="00CA1864" w:rsidRDefault="0037743C" w:rsidP="00CA1864">
                <w:pPr>
                  <w:pStyle w:val="a0"/>
                </w:pPr>
                <w:r w:rsidRPr="00CA1864">
                  <w:rPr>
                    <w:lang w:bidi="ru-RU"/>
                  </w:rPr>
                  <w:t>Большая и серьезная компания</w:t>
                </w:r>
                <w:r w:rsidR="0063693A">
                  <w:rPr>
                    <w:lang w:val="en-US" w:bidi="ru-RU"/>
                  </w:rPr>
                  <w:t>;</w:t>
                </w:r>
              </w:p>
              <w:p w:rsidR="0037743C" w:rsidRPr="00CA1864" w:rsidRDefault="0037743C" w:rsidP="00CA1864">
                <w:pPr>
                  <w:pStyle w:val="a0"/>
                </w:pPr>
                <w:r w:rsidRPr="00CA1864">
                  <w:rPr>
                    <w:lang w:bidi="ru-RU"/>
                  </w:rPr>
                  <w:t>Знаменитая компания</w:t>
                </w:r>
                <w:r w:rsidR="0063693A">
                  <w:rPr>
                    <w:lang w:val="en-US" w:bidi="ru-RU"/>
                  </w:rPr>
                  <w:t>;</w:t>
                </w:r>
              </w:p>
              <w:p w:rsidR="0037743C" w:rsidRDefault="0037743C" w:rsidP="00CA1864">
                <w:pPr>
                  <w:pStyle w:val="a0"/>
                </w:pPr>
                <w:r w:rsidRPr="00CA1864">
                  <w:rPr>
                    <w:lang w:bidi="ru-RU"/>
                  </w:rPr>
                  <w:t>Впечатляющая компания</w:t>
                </w:r>
                <w:r w:rsidR="0063693A">
                  <w:rPr>
                    <w:lang w:val="en-US" w:bidi="ru-RU"/>
                  </w:rPr>
                  <w:t>;</w:t>
                </w:r>
              </w:p>
            </w:sdtContent>
          </w:sdt>
          <w:sdt>
            <w:sdtPr>
              <w:alias w:val="Введите заголовок 1:"/>
              <w:tag w:val="Введите заголовок 1:"/>
              <w:id w:val="-1175949836"/>
              <w:placeholder>
                <w:docPart w:val="A0940071BDCF46D994CC8B3B6E05190D"/>
              </w:placeholder>
              <w:temporary/>
              <w:showingPlcHdr/>
            </w:sdtPr>
            <w:sdtEndPr/>
            <w:sdtContent>
              <w:p w:rsidR="0037743C" w:rsidRDefault="0037743C">
                <w:pPr>
                  <w:pStyle w:val="1"/>
                </w:pPr>
                <w:r>
                  <w:rPr>
                    <w:lang w:bidi="ru-RU"/>
                  </w:rPr>
                  <w:t>Наши контакты</w:t>
                </w:r>
              </w:p>
            </w:sdtContent>
          </w:sdt>
          <w:sdt>
            <w:sdtPr>
              <w:id w:val="883065717"/>
              <w:placeholder>
                <w:docPart w:val="E4C4B15E79704D1F9FF20AEA3753FAF1"/>
              </w:placeholder>
            </w:sdtPr>
            <w:sdtEndPr/>
            <w:sdtContent>
              <w:p w:rsidR="006A3ED3" w:rsidRPr="006A3ED3" w:rsidRDefault="006A3ED3" w:rsidP="006A3ED3">
                <w:pPr>
                  <w:pStyle w:val="ad"/>
                  <w:spacing w:line="240" w:lineRule="auto"/>
                  <w:jc w:val="both"/>
                  <w:rPr>
                    <w:color w:val="0070C0"/>
                  </w:rPr>
                </w:pPr>
                <w:r w:rsidRPr="00E61B88">
                  <w:rPr>
                    <w:b/>
                    <w:bCs/>
                    <w:i/>
                    <w:iCs/>
                    <w:color w:val="0070C0"/>
                  </w:rPr>
                  <w:t>8.Ставьте перед собой реалистичные цели.</w:t>
                </w:r>
              </w:p>
            </w:sdtContent>
          </w:sdt>
          <w:sdt>
            <w:sdtPr>
              <w:alias w:val="Введите почтовый адрес, город, почтовый индекс:"/>
              <w:tag w:val="Введите почтовый адрес, город, почтовый индекс:"/>
              <w:id w:val="-325672729"/>
              <w:placeholder>
                <w:docPart w:val="E77794C9132B4C02A9FBD668F2B7B23C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p w:rsidR="0037743C" w:rsidRPr="007B03D6" w:rsidRDefault="003108DD">
                <w:pPr>
                  <w:pStyle w:val="af2"/>
                </w:pPr>
                <w:r>
                  <w:t>Люди, ведущие здоровый образ жизни и следящие за собой, всегда стремятся к реалистичным целям. Достигнув одной цели, поставьте перед собой следующую и составьте план, как ее достичь.</w:t>
                </w:r>
              </w:p>
            </w:sdtContent>
          </w:sdt>
          <w:sdt>
            <w:sdtPr>
              <w:alias w:val="Введите номер телефона:"/>
              <w:tag w:val="Введите номер телефона:"/>
              <w:id w:val="-221295427"/>
              <w:placeholder>
                <w:docPart w:val="0B7744EEBC4E4EF683555C57BFC20577"/>
              </w:placeholder>
              <w:temporary/>
              <w:showingPlcHdr/>
              <w:text/>
            </w:sdtPr>
            <w:sdtEndPr/>
            <w:sdtContent>
              <w:p w:rsidR="0037743C" w:rsidRDefault="0037743C">
                <w:pPr>
                  <w:pStyle w:val="af2"/>
                </w:pPr>
                <w:r>
                  <w:rPr>
                    <w:lang w:bidi="ru-RU"/>
                  </w:rPr>
                  <w:t>Телефон</w:t>
                </w:r>
              </w:p>
            </w:sdtContent>
          </w:sdt>
          <w:sdt>
            <w:sdtPr>
              <w:alias w:val="Введите электронный адрес:"/>
              <w:tag w:val="Введите электронный адрес:"/>
              <w:id w:val="-1439600928"/>
              <w:placeholder>
                <w:docPart w:val="87113CC7F02141168331A613F0DA17F7"/>
              </w:placeholder>
              <w:temporary/>
              <w:showingPlcHdr/>
              <w:text/>
            </w:sdtPr>
            <w:sdtEndPr/>
            <w:sdtContent>
              <w:p w:rsidR="0037743C" w:rsidRDefault="0037743C">
                <w:pPr>
                  <w:pStyle w:val="af2"/>
                </w:pPr>
                <w:r>
                  <w:rPr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98E80BD36B524EACA69596410E443703"/>
              </w:placeholder>
              <w:temporary/>
              <w:showingPlcHdr/>
              <w:text/>
            </w:sdtPr>
            <w:sdtEndPr/>
            <w:sdtContent>
              <w:p w:rsidR="0037743C" w:rsidRDefault="0037743C">
                <w:pPr>
                  <w:pStyle w:val="-"/>
                </w:pPr>
                <w:r>
                  <w:rPr>
                    <w:lang w:bidi="ru-RU"/>
                  </w:rPr>
                  <w:t>Веб-сайт</w:t>
                </w:r>
              </w:p>
            </w:sdtContent>
          </w:sdt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23"/>
      <w:headerReference w:type="first" r:id="rId24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A91" w:rsidRDefault="004E2A91" w:rsidP="0037743C">
      <w:pPr>
        <w:spacing w:after="0" w:line="240" w:lineRule="auto"/>
      </w:pPr>
      <w:r>
        <w:separator/>
      </w:r>
    </w:p>
  </w:endnote>
  <w:endnote w:type="continuationSeparator" w:id="0">
    <w:p w:rsidR="004E2A91" w:rsidRDefault="004E2A9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A91" w:rsidRDefault="004E2A91" w:rsidP="0037743C">
      <w:pPr>
        <w:spacing w:after="0" w:line="240" w:lineRule="auto"/>
      </w:pPr>
      <w:r>
        <w:separator/>
      </w:r>
    </w:p>
  </w:footnote>
  <w:footnote w:type="continuationSeparator" w:id="0">
    <w:p w:rsidR="004E2A91" w:rsidRDefault="004E2A9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5="http://schemas.microsoft.com/office/word/2012/wordml">
          <w:pict>
            <v:rect w14:anchorId="639D20B8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7699C249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Vo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tx/VvdG9uncIn/FodPNo/2/f&#10;f7Z9/VUMj5q/AroH2L2aN9f+HKz+Jkx+Aw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A65VaK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pV8QAAADaAAAADwAAAGRycy9kb3ducmV2LnhtbESPT2vCQBTE74V+h+UJ3nSjYGhjNtIK&#10;hpa2B//dH9lnEpt9G7Krid/eLQg9DjPzGyZdDaYRV+pcbVnBbBqBIC6srrlUcNhvJi8gnEfW2Fgm&#10;BTdysMqen1JMtO15S9edL0WAsEtQQeV9m0jpiooMuqltiYN3sp1BH2RXSt1hH+CmkfMoiqXBmsNC&#10;hS2tKyp+dxejYPOJP1+L/j0+5t/rbb4o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WlXxAAAANoAAAAPAAAAAAAAAAAA&#10;AAAAAKECAABkcnMvZG93bnJldi54bWxQSwUGAAAAAAQABAD5AAAAkgM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43E1726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6D07E75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4B"/>
    <w:rsid w:val="00016C11"/>
    <w:rsid w:val="000425F6"/>
    <w:rsid w:val="00075279"/>
    <w:rsid w:val="00084665"/>
    <w:rsid w:val="001338B5"/>
    <w:rsid w:val="002F5ECB"/>
    <w:rsid w:val="002F6EDF"/>
    <w:rsid w:val="003002B2"/>
    <w:rsid w:val="003108DD"/>
    <w:rsid w:val="003309C2"/>
    <w:rsid w:val="00334B5A"/>
    <w:rsid w:val="0037743C"/>
    <w:rsid w:val="003E1E9B"/>
    <w:rsid w:val="003F1E8D"/>
    <w:rsid w:val="00425687"/>
    <w:rsid w:val="00473E3E"/>
    <w:rsid w:val="004E2A91"/>
    <w:rsid w:val="004F1CD1"/>
    <w:rsid w:val="00520808"/>
    <w:rsid w:val="00526B47"/>
    <w:rsid w:val="00555FE1"/>
    <w:rsid w:val="00570B1A"/>
    <w:rsid w:val="005F496D"/>
    <w:rsid w:val="00632BB1"/>
    <w:rsid w:val="0063693A"/>
    <w:rsid w:val="00636FE2"/>
    <w:rsid w:val="0069002D"/>
    <w:rsid w:val="006A3ED3"/>
    <w:rsid w:val="00704FD6"/>
    <w:rsid w:val="00712321"/>
    <w:rsid w:val="007327A6"/>
    <w:rsid w:val="00751AA2"/>
    <w:rsid w:val="007A6AA4"/>
    <w:rsid w:val="007B03D6"/>
    <w:rsid w:val="007C70E3"/>
    <w:rsid w:val="008C04B0"/>
    <w:rsid w:val="0098024F"/>
    <w:rsid w:val="00A01D2E"/>
    <w:rsid w:val="00A92C80"/>
    <w:rsid w:val="00B66CD8"/>
    <w:rsid w:val="00C713FC"/>
    <w:rsid w:val="00CA1864"/>
    <w:rsid w:val="00CD4ED2"/>
    <w:rsid w:val="00CE1E3B"/>
    <w:rsid w:val="00CF465D"/>
    <w:rsid w:val="00D2631E"/>
    <w:rsid w:val="00D91EF3"/>
    <w:rsid w:val="00DC332A"/>
    <w:rsid w:val="00E36671"/>
    <w:rsid w:val="00E45037"/>
    <w:rsid w:val="00E60954"/>
    <w:rsid w:val="00E61B88"/>
    <w:rsid w:val="00E75E55"/>
    <w:rsid w:val="00E87B7B"/>
    <w:rsid w:val="00E938FB"/>
    <w:rsid w:val="00ED51D8"/>
    <w:rsid w:val="00ED7C90"/>
    <w:rsid w:val="00F91541"/>
    <w:rsid w:val="00F9289D"/>
    <w:rsid w:val="00FA6B4B"/>
    <w:rsid w:val="00FB1F73"/>
    <w:rsid w:val="00FD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-110">
    <w:name w:val="Таблица-сетка 1 светлая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110">
    <w:name w:val="Таблица простая 1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-110">
    <w:name w:val="Таблица-сетка 1 светлая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110">
    <w:name w:val="Таблица простая 1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88;&#1080;&#1085;&#1072;.TQHNG26AL3HA5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1B7FF193854DCF8A81125022542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8E46A1-7ACB-4C79-89F3-7FE80DFCA74B}"/>
      </w:docPartPr>
      <w:docPartBody>
        <w:p w:rsidR="006A46A9" w:rsidRDefault="0089496D">
          <w:pPr>
            <w:pStyle w:val="A81B7FF193854DCF8A8112502254218F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8436345A9B7245C3BBD7DCC156CDCC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F152C-4172-4BC1-ADCF-4C0B53EA8403}"/>
      </w:docPartPr>
      <w:docPartBody>
        <w:p w:rsidR="0001226F" w:rsidRPr="00CA1864" w:rsidRDefault="0089496D" w:rsidP="00CA1864">
          <w:pPr>
            <w:pStyle w:val="a"/>
          </w:pPr>
          <w:r w:rsidRPr="00CA1864">
            <w:rPr>
              <w:lang w:bidi="ru-RU"/>
            </w:rPr>
            <w:t>Большая и серьезная компания</w:t>
          </w:r>
          <w:r>
            <w:rPr>
              <w:lang w:val="en-US" w:bidi="ru-RU"/>
            </w:rPr>
            <w:t>;</w:t>
          </w:r>
        </w:p>
        <w:p w:rsidR="0001226F" w:rsidRPr="00CA1864" w:rsidRDefault="0089496D" w:rsidP="00CA1864">
          <w:pPr>
            <w:pStyle w:val="a"/>
          </w:pPr>
          <w:r w:rsidRPr="00CA1864">
            <w:rPr>
              <w:lang w:bidi="ru-RU"/>
            </w:rPr>
            <w:t>Знаменитая компания</w:t>
          </w:r>
          <w:r>
            <w:rPr>
              <w:lang w:val="en-US" w:bidi="ru-RU"/>
            </w:rPr>
            <w:t>;</w:t>
          </w:r>
        </w:p>
        <w:p w:rsidR="006A46A9" w:rsidRDefault="0089496D">
          <w:pPr>
            <w:pStyle w:val="8436345A9B7245C3BBD7DCC156CDCC42"/>
          </w:pPr>
          <w:r w:rsidRPr="00CA1864">
            <w:rPr>
              <w:lang w:bidi="ru-RU"/>
            </w:rPr>
            <w:t>Впечатляющая компания</w:t>
          </w:r>
          <w:r>
            <w:rPr>
              <w:lang w:val="en-US" w:bidi="ru-RU"/>
            </w:rPr>
            <w:t>;</w:t>
          </w:r>
        </w:p>
      </w:docPartBody>
    </w:docPart>
    <w:docPart>
      <w:docPartPr>
        <w:name w:val="A0940071BDCF46D994CC8B3B6E0519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8C60ED-68FC-4799-94A2-5022C2CF29F7}"/>
      </w:docPartPr>
      <w:docPartBody>
        <w:p w:rsidR="006A46A9" w:rsidRDefault="0089496D">
          <w:pPr>
            <w:pStyle w:val="A0940071BDCF46D994CC8B3B6E05190D"/>
          </w:pPr>
          <w:r>
            <w:rPr>
              <w:lang w:bidi="ru-RU"/>
            </w:rPr>
            <w:t>Наши контакты</w:t>
          </w:r>
        </w:p>
      </w:docPartBody>
    </w:docPart>
    <w:docPart>
      <w:docPartPr>
        <w:name w:val="E4C4B15E79704D1F9FF20AEA3753FA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9737F8-23C4-46E7-A000-AA7B2E1CD9B9}"/>
      </w:docPartPr>
      <w:docPartBody>
        <w:p w:rsidR="006A46A9" w:rsidRDefault="0089496D">
          <w:pPr>
            <w:pStyle w:val="E4C4B15E79704D1F9FF20AEA3753FAF1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E77794C9132B4C02A9FBD668F2B7B2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E3A089-6160-4CC6-9C23-21BC269B375A}"/>
      </w:docPartPr>
      <w:docPartBody>
        <w:p w:rsidR="006A46A9" w:rsidRDefault="0089496D">
          <w:pPr>
            <w:pStyle w:val="E77794C9132B4C02A9FBD668F2B7B23C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0B7744EEBC4E4EF683555C57BFC205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95D83A-5FE4-4F1E-8C42-535A68771B7F}"/>
      </w:docPartPr>
      <w:docPartBody>
        <w:p w:rsidR="006A46A9" w:rsidRDefault="0089496D">
          <w:pPr>
            <w:pStyle w:val="0B7744EEBC4E4EF683555C57BFC20577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87113CC7F02141168331A613F0DA17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A8EFF0-2BB4-41CB-88A2-687BFC1DEA87}"/>
      </w:docPartPr>
      <w:docPartBody>
        <w:p w:rsidR="006A46A9" w:rsidRDefault="0089496D">
          <w:pPr>
            <w:pStyle w:val="87113CC7F02141168331A613F0DA17F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98E80BD36B524EACA69596410E4437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B8644-3895-43AE-A494-C05733383C8D}"/>
      </w:docPartPr>
      <w:docPartBody>
        <w:p w:rsidR="006A46A9" w:rsidRDefault="0089496D">
          <w:pPr>
            <w:pStyle w:val="98E80BD36B524EACA69596410E443703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C2"/>
    <w:rsid w:val="001257C2"/>
    <w:rsid w:val="001D3286"/>
    <w:rsid w:val="003C08D3"/>
    <w:rsid w:val="0067643A"/>
    <w:rsid w:val="006A46A9"/>
    <w:rsid w:val="0089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6E3F0366A9B46558F5B76FBAFCC6839">
    <w:name w:val="A6E3F0366A9B46558F5B76FBAFCC6839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F0E739EDDE734BEDB1532E66AAE7A6FA">
    <w:name w:val="F0E739EDDE734BEDB1532E66AAE7A6FA"/>
  </w:style>
  <w:style w:type="paragraph" w:customStyle="1" w:styleId="A81B7FF193854DCF8A8112502254218F">
    <w:name w:val="A81B7FF193854DCF8A8112502254218F"/>
  </w:style>
  <w:style w:type="paragraph" w:customStyle="1" w:styleId="83B2F7D2F78549C98D9EFF82C7E36B1D">
    <w:name w:val="83B2F7D2F78549C98D9EFF82C7E36B1D"/>
  </w:style>
  <w:style w:type="paragraph" w:customStyle="1" w:styleId="2500A92EC1F74831BD4C9325588E8CB0">
    <w:name w:val="2500A92EC1F74831BD4C9325588E8CB0"/>
  </w:style>
  <w:style w:type="paragraph" w:customStyle="1" w:styleId="1635FCE30BB94807BAFF216EFA412D16">
    <w:name w:val="1635FCE30BB94807BAFF216EFA412D16"/>
  </w:style>
  <w:style w:type="paragraph" w:customStyle="1" w:styleId="51097BDF15A24B10BDC57D0593C9CC80">
    <w:name w:val="51097BDF15A24B10BDC57D0593C9CC80"/>
  </w:style>
  <w:style w:type="paragraph" w:customStyle="1" w:styleId="300555502C024067924ECA27FAD7A722">
    <w:name w:val="300555502C024067924ECA27FAD7A722"/>
  </w:style>
  <w:style w:type="paragraph" w:customStyle="1" w:styleId="49A9F03C13E24C01834A49BE422A0A04">
    <w:name w:val="49A9F03C13E24C01834A49BE422A0A04"/>
  </w:style>
  <w:style w:type="paragraph" w:customStyle="1" w:styleId="7BE29AA3C8A64DB2972C7F4B1252832E">
    <w:name w:val="7BE29AA3C8A64DB2972C7F4B1252832E"/>
  </w:style>
  <w:style w:type="paragraph" w:customStyle="1" w:styleId="7C408A4F290440E59C805ACD133D5EAA">
    <w:name w:val="7C408A4F290440E59C805ACD133D5EAA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eastAsia="ja-JP"/>
      <w14:ligatures w14:val="standard"/>
    </w:rPr>
  </w:style>
  <w:style w:type="paragraph" w:customStyle="1" w:styleId="90D7E42BEF414326802863D6E87FE46D">
    <w:name w:val="90D7E42BEF414326802863D6E87FE46D"/>
  </w:style>
  <w:style w:type="paragraph" w:customStyle="1" w:styleId="8C85BB0A4A054E609FF04ADDBF5F1247">
    <w:name w:val="8C85BB0A4A054E609FF04ADDBF5F1247"/>
  </w:style>
  <w:style w:type="paragraph" w:customStyle="1" w:styleId="109DE9EE88284869A07F10EA26D1C016">
    <w:name w:val="109DE9EE88284869A07F10EA26D1C016"/>
  </w:style>
  <w:style w:type="paragraph" w:customStyle="1" w:styleId="5201CB37D21E44DCBE4B917F33E07490">
    <w:name w:val="5201CB37D21E44DCBE4B917F33E07490"/>
  </w:style>
  <w:style w:type="paragraph" w:customStyle="1" w:styleId="B7F90F42691E41109DC069A143A70682">
    <w:name w:val="B7F90F42691E41109DC069A143A70682"/>
  </w:style>
  <w:style w:type="paragraph" w:customStyle="1" w:styleId="F7E61754A60D46C59D067063C50EE918">
    <w:name w:val="F7E61754A60D46C59D067063C50EE918"/>
  </w:style>
  <w:style w:type="paragraph" w:customStyle="1" w:styleId="1B9388AAB33B41AA92BAC0CF8A51F5CB">
    <w:name w:val="1B9388AAB33B41AA92BAC0CF8A51F5CB"/>
  </w:style>
  <w:style w:type="paragraph" w:customStyle="1" w:styleId="0C42560464F746598C64590D2CC4768A">
    <w:name w:val="0C42560464F746598C64590D2CC4768A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eastAsia="ja-JP"/>
      <w14:ligatures w14:val="standard"/>
    </w:rPr>
  </w:style>
  <w:style w:type="paragraph" w:customStyle="1" w:styleId="8436345A9B7245C3BBD7DCC156CDCC42">
    <w:name w:val="8436345A9B7245C3BBD7DCC156CDCC42"/>
  </w:style>
  <w:style w:type="paragraph" w:customStyle="1" w:styleId="A0940071BDCF46D994CC8B3B6E05190D">
    <w:name w:val="A0940071BDCF46D994CC8B3B6E05190D"/>
  </w:style>
  <w:style w:type="paragraph" w:customStyle="1" w:styleId="E4C4B15E79704D1F9FF20AEA3753FAF1">
    <w:name w:val="E4C4B15E79704D1F9FF20AEA3753FAF1"/>
  </w:style>
  <w:style w:type="paragraph" w:customStyle="1" w:styleId="E77794C9132B4C02A9FBD668F2B7B23C">
    <w:name w:val="E77794C9132B4C02A9FBD668F2B7B23C"/>
  </w:style>
  <w:style w:type="paragraph" w:customStyle="1" w:styleId="0B7744EEBC4E4EF683555C57BFC20577">
    <w:name w:val="0B7744EEBC4E4EF683555C57BFC20577"/>
  </w:style>
  <w:style w:type="paragraph" w:customStyle="1" w:styleId="87113CC7F02141168331A613F0DA17F7">
    <w:name w:val="87113CC7F02141168331A613F0DA17F7"/>
  </w:style>
  <w:style w:type="paragraph" w:customStyle="1" w:styleId="98E80BD36B524EACA69596410E443703">
    <w:name w:val="98E80BD36B524EACA69596410E443703"/>
  </w:style>
  <w:style w:type="paragraph" w:customStyle="1" w:styleId="CADD390FB6D84F9D9ED06363ED576146">
    <w:name w:val="CADD390FB6D84F9D9ED06363ED576146"/>
    <w:rsid w:val="001257C2"/>
  </w:style>
  <w:style w:type="paragraph" w:customStyle="1" w:styleId="3E8B89FF5B7640BFA451338E69910F02">
    <w:name w:val="3E8B89FF5B7640BFA451338E69910F02"/>
    <w:rsid w:val="001257C2"/>
  </w:style>
  <w:style w:type="paragraph" w:customStyle="1" w:styleId="5A29F464A3D341D78DE1287C34CBB6A8">
    <w:name w:val="5A29F464A3D341D78DE1287C34CBB6A8"/>
    <w:rsid w:val="001257C2"/>
  </w:style>
  <w:style w:type="paragraph" w:customStyle="1" w:styleId="7EA75A6956C34E209F4BC6F0D1691B99">
    <w:name w:val="7EA75A6956C34E209F4BC6F0D1691B99"/>
    <w:rsid w:val="001257C2"/>
  </w:style>
  <w:style w:type="paragraph" w:customStyle="1" w:styleId="DD97C6D17AB741BBB1D3D946D9EFC011">
    <w:name w:val="DD97C6D17AB741BBB1D3D946D9EFC011"/>
    <w:rsid w:val="001257C2"/>
  </w:style>
  <w:style w:type="paragraph" w:customStyle="1" w:styleId="88C9EA7E3E374719B34E8E3BE0AE0A3A">
    <w:name w:val="88C9EA7E3E374719B34E8E3BE0AE0A3A"/>
    <w:rsid w:val="001257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6E3F0366A9B46558F5B76FBAFCC6839">
    <w:name w:val="A6E3F0366A9B46558F5B76FBAFCC6839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F0E739EDDE734BEDB1532E66AAE7A6FA">
    <w:name w:val="F0E739EDDE734BEDB1532E66AAE7A6FA"/>
  </w:style>
  <w:style w:type="paragraph" w:customStyle="1" w:styleId="A81B7FF193854DCF8A8112502254218F">
    <w:name w:val="A81B7FF193854DCF8A8112502254218F"/>
  </w:style>
  <w:style w:type="paragraph" w:customStyle="1" w:styleId="83B2F7D2F78549C98D9EFF82C7E36B1D">
    <w:name w:val="83B2F7D2F78549C98D9EFF82C7E36B1D"/>
  </w:style>
  <w:style w:type="paragraph" w:customStyle="1" w:styleId="2500A92EC1F74831BD4C9325588E8CB0">
    <w:name w:val="2500A92EC1F74831BD4C9325588E8CB0"/>
  </w:style>
  <w:style w:type="paragraph" w:customStyle="1" w:styleId="1635FCE30BB94807BAFF216EFA412D16">
    <w:name w:val="1635FCE30BB94807BAFF216EFA412D16"/>
  </w:style>
  <w:style w:type="paragraph" w:customStyle="1" w:styleId="51097BDF15A24B10BDC57D0593C9CC80">
    <w:name w:val="51097BDF15A24B10BDC57D0593C9CC80"/>
  </w:style>
  <w:style w:type="paragraph" w:customStyle="1" w:styleId="300555502C024067924ECA27FAD7A722">
    <w:name w:val="300555502C024067924ECA27FAD7A722"/>
  </w:style>
  <w:style w:type="paragraph" w:customStyle="1" w:styleId="49A9F03C13E24C01834A49BE422A0A04">
    <w:name w:val="49A9F03C13E24C01834A49BE422A0A04"/>
  </w:style>
  <w:style w:type="paragraph" w:customStyle="1" w:styleId="7BE29AA3C8A64DB2972C7F4B1252832E">
    <w:name w:val="7BE29AA3C8A64DB2972C7F4B1252832E"/>
  </w:style>
  <w:style w:type="paragraph" w:customStyle="1" w:styleId="7C408A4F290440E59C805ACD133D5EAA">
    <w:name w:val="7C408A4F290440E59C805ACD133D5EAA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eastAsia="ja-JP"/>
      <w14:ligatures w14:val="standard"/>
    </w:rPr>
  </w:style>
  <w:style w:type="paragraph" w:customStyle="1" w:styleId="90D7E42BEF414326802863D6E87FE46D">
    <w:name w:val="90D7E42BEF414326802863D6E87FE46D"/>
  </w:style>
  <w:style w:type="paragraph" w:customStyle="1" w:styleId="8C85BB0A4A054E609FF04ADDBF5F1247">
    <w:name w:val="8C85BB0A4A054E609FF04ADDBF5F1247"/>
  </w:style>
  <w:style w:type="paragraph" w:customStyle="1" w:styleId="109DE9EE88284869A07F10EA26D1C016">
    <w:name w:val="109DE9EE88284869A07F10EA26D1C016"/>
  </w:style>
  <w:style w:type="paragraph" w:customStyle="1" w:styleId="5201CB37D21E44DCBE4B917F33E07490">
    <w:name w:val="5201CB37D21E44DCBE4B917F33E07490"/>
  </w:style>
  <w:style w:type="paragraph" w:customStyle="1" w:styleId="B7F90F42691E41109DC069A143A70682">
    <w:name w:val="B7F90F42691E41109DC069A143A70682"/>
  </w:style>
  <w:style w:type="paragraph" w:customStyle="1" w:styleId="F7E61754A60D46C59D067063C50EE918">
    <w:name w:val="F7E61754A60D46C59D067063C50EE918"/>
  </w:style>
  <w:style w:type="paragraph" w:customStyle="1" w:styleId="1B9388AAB33B41AA92BAC0CF8A51F5CB">
    <w:name w:val="1B9388AAB33B41AA92BAC0CF8A51F5CB"/>
  </w:style>
  <w:style w:type="paragraph" w:customStyle="1" w:styleId="0C42560464F746598C64590D2CC4768A">
    <w:name w:val="0C42560464F746598C64590D2CC4768A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eastAsia="ja-JP"/>
      <w14:ligatures w14:val="standard"/>
    </w:rPr>
  </w:style>
  <w:style w:type="paragraph" w:customStyle="1" w:styleId="8436345A9B7245C3BBD7DCC156CDCC42">
    <w:name w:val="8436345A9B7245C3BBD7DCC156CDCC42"/>
  </w:style>
  <w:style w:type="paragraph" w:customStyle="1" w:styleId="A0940071BDCF46D994CC8B3B6E05190D">
    <w:name w:val="A0940071BDCF46D994CC8B3B6E05190D"/>
  </w:style>
  <w:style w:type="paragraph" w:customStyle="1" w:styleId="E4C4B15E79704D1F9FF20AEA3753FAF1">
    <w:name w:val="E4C4B15E79704D1F9FF20AEA3753FAF1"/>
  </w:style>
  <w:style w:type="paragraph" w:customStyle="1" w:styleId="E77794C9132B4C02A9FBD668F2B7B23C">
    <w:name w:val="E77794C9132B4C02A9FBD668F2B7B23C"/>
  </w:style>
  <w:style w:type="paragraph" w:customStyle="1" w:styleId="0B7744EEBC4E4EF683555C57BFC20577">
    <w:name w:val="0B7744EEBC4E4EF683555C57BFC20577"/>
  </w:style>
  <w:style w:type="paragraph" w:customStyle="1" w:styleId="87113CC7F02141168331A613F0DA17F7">
    <w:name w:val="87113CC7F02141168331A613F0DA17F7"/>
  </w:style>
  <w:style w:type="paragraph" w:customStyle="1" w:styleId="98E80BD36B524EACA69596410E443703">
    <w:name w:val="98E80BD36B524EACA69596410E443703"/>
  </w:style>
  <w:style w:type="paragraph" w:customStyle="1" w:styleId="CADD390FB6D84F9D9ED06363ED576146">
    <w:name w:val="CADD390FB6D84F9D9ED06363ED576146"/>
    <w:rsid w:val="001257C2"/>
  </w:style>
  <w:style w:type="paragraph" w:customStyle="1" w:styleId="3E8B89FF5B7640BFA451338E69910F02">
    <w:name w:val="3E8B89FF5B7640BFA451338E69910F02"/>
    <w:rsid w:val="001257C2"/>
  </w:style>
  <w:style w:type="paragraph" w:customStyle="1" w:styleId="5A29F464A3D341D78DE1287C34CBB6A8">
    <w:name w:val="5A29F464A3D341D78DE1287C34CBB6A8"/>
    <w:rsid w:val="001257C2"/>
  </w:style>
  <w:style w:type="paragraph" w:customStyle="1" w:styleId="7EA75A6956C34E209F4BC6F0D1691B99">
    <w:name w:val="7EA75A6956C34E209F4BC6F0D1691B99"/>
    <w:rsid w:val="001257C2"/>
  </w:style>
  <w:style w:type="paragraph" w:customStyle="1" w:styleId="DD97C6D17AB741BBB1D3D946D9EFC011">
    <w:name w:val="DD97C6D17AB741BBB1D3D946D9EFC011"/>
    <w:rsid w:val="001257C2"/>
  </w:style>
  <w:style w:type="paragraph" w:customStyle="1" w:styleId="88C9EA7E3E374719B34E8E3BE0AE0A3A">
    <w:name w:val="88C9EA7E3E374719B34E8E3BE0AE0A3A"/>
    <w:rsid w:val="00125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w:rsidR="006A3ED3" w:rsidRPr="006A3ED3" w:rsidRDefault="00E61B88" w:rsidP="006A3ED3"&gt;&lt;w:pPr&gt;&lt;w:pStyle w:val="ad"/&gt;&lt;w:spacing w:line="240" w:lineRule="auto"/&gt;&lt;w:jc w:val="both"/&gt;&lt;w:rPr&gt;&lt;w:color w:val="0070C0"/&gt;&lt;/w:rPr&gt;&lt;/w:pPr&gt;&lt;w:r w:rsidRPr="00E61B88"&gt;&lt;w:rPr&gt;&lt;w:b/&gt;&lt;w:bCs/&gt;&lt;w:i/&gt;&lt;w:iCs/&gt;&lt;w:color w:val="0070C0"/&gt;&lt;/w:rPr&gt;&lt;w:t&gt;8&lt;/w:t&gt;&lt;/w:r&gt;&lt;w:r w:rsidR="003108DD" w:rsidRPr="00E61B88"&gt;&lt;w:rPr&gt;&lt;w:b/&gt;&lt;w:bCs/&gt;&lt;w:i/&gt;&lt;w:iCs/&gt;&lt;w:color w:val="0070C0"/&gt;&lt;/w:rPr&gt;&lt;w:t&gt;.Ставьте перед собой реалистичные цели.&lt;/w:t&gt;&lt;/w:r&gt;&lt;/w:p&gt;&lt;w:p w:rsidR="00000000" w:rsidRDefault="00D12716"/&gt;&lt;w:sectPr w:rsidR="00000000"&gt;&lt;w:pgSz w:w="12240" w:h="15840"/&gt;&lt;w:pgMar w:top="1134" w:right="850" w:bottom="1134" w:left="1701"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w:val="ru-RU"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w:styleId="a1"&gt;&lt;w:name w:val="Normal"/&gt;&lt;w:qFormat/&gt;&lt;w:rsid w:val="00555FE1"/&gt;&lt;/w:style&gt;&lt;w:style w:type="paragraph" w:styleId="1"&gt;&lt;w:name w:val="heading 1"/&gt;&lt;w:basedOn w:val="a1"/&gt;&lt;w:next w:val="a1"/&gt;&lt;w:link w:val="10"/&gt;&lt;w:uiPriority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w:styleId="21"&gt;&lt;w:name w:val="heading 2"/&gt;&lt;w:basedOn w:val="a1"/&gt;&lt;w:next w:val="a1"/&gt;&lt;w:link w:val="22"/&gt;&lt;w:uiPriority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w:styleId="31"&gt;&lt;w:name w:val="heading 3"/&gt;&lt;w:basedOn w:val="a1"/&gt;&lt;w:next w:val="a1"/&gt;&lt;w:link w:val="32"/&gt;&lt;w:uiPriority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w:styleId="41"&gt;&lt;w:name w:val="heading 4"/&gt;&lt;w:basedOn w:val="a1"/&gt;&lt;w:next w:val="a1"/&gt;&lt;w:link w:val="42"/&gt;&lt;w:uiPriority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w:styleId="51"&gt;&lt;w:name w:val="heading 5"/&gt;&lt;w:basedOn w:val="a1"/&gt;&lt;w:next w:val="a1"/&gt;&lt;w:link w:val="52"/&gt;&lt;w:uiPriority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w:styleId="6"&gt;&lt;w:name w:val="heading 6"/&gt;&lt;w:basedOn w:val="a1"/&gt;&lt;w:next w:val="a1"/&gt;&lt;w:link w:val="60"/&gt;&lt;w:uiPriority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w:styleId="7"&gt;&lt;w:name w:val="heading 7"/&gt;&lt;w:basedOn w:val="a1"/&gt;&lt;w:next w:val="a1"/&gt;&lt;w:link w:val="70"/&gt;&lt;w:uiPriority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w:styleId="8"&gt;&lt;w:name w:val="heading 8"/&gt;&lt;w:basedOn w:val="a1"/&gt;&lt;w:next w:val="a1"/&gt;&lt;w:link w:val="80"/&gt;&lt;w:uiPriority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w:styleId="9"&gt;&lt;w:name w:val="heading 9"/&gt;&lt;w:basedOn w:val="a1"/&gt;&lt;w:next w:val="a1"/&gt;&lt;w:link w:val="90"/&gt;&lt;w:uiPriority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w:styleId="a2"&gt;&lt;w:name w:val="Default Paragraph Font"/&gt;&lt;w:uiPriority w:val="1"/&gt;&lt;w:unhideWhenUsed/&gt;&lt;/w:style&gt;&lt;w:style w:type="table" w:default="1" w:styleId="a3"&gt;&lt;w:name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w:styleId="a4"&gt;&lt;w:name w:val="No List"/&gt;&lt;w:uiPriority w:val="99"/&gt;&lt;w:semiHidden/&gt;&lt;w:unhideWhenUsed/&gt;&lt;/w:style&gt;&lt;w:style w:type="table" w:styleId="a5"&gt;&lt;w:name w:val="Table Grid"/&gt;&lt;w:basedOn w:val="a3"/&gt;&lt;w:uiPriority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w:styleId="a6"&gt;&lt;w:name w:val="Основная таблица"/&gt;&lt;w:basedOn w:val="a3"/&gt;&lt;w:uiPriority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w:styleId="a7"&gt;&lt;w:name w:val="Balloon Text"/&gt;&lt;w:basedOn w:val="a1"/&gt;&lt;w:link w:val="a8"/&gt;&lt;w:uiPriority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w:styleId="a8"&gt;&lt;w:name w:val="Текст выноски Знак"/&gt;&lt;w:basedOn w:val="a2"/&gt;&lt;w:link w:val="a7"/&gt;&lt;w:uiPriority w:val="99"/&gt;&lt;w:semiHidden/&gt;&lt;w:rPr&gt;&lt;w:rFonts w:ascii="Segoe UI" w:hAnsi="Segoe UI" w:cs="Segoe UI"/&gt;&lt;w:sz w:val="18"/&gt;&lt;/w:rPr&gt;&lt;/w:style&gt;&lt;w:style w:type="paragraph" w:customStyle="1" w:styleId="a9"&gt;&lt;w:name w:val="Заголовок блока"/&gt;&lt;w:basedOn w:val="a1"/&gt;&lt;w:uiPriority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w:styleId="aa"&gt;&lt;w:name w:val="Block Text"/&gt;&lt;w:basedOn w:val="a1"/&gt;&lt;w:uiPriority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w:styleId="ab"&gt;&lt;w:name w:val="Placeholder Text"/&gt;&lt;w:basedOn w:val="a2"/&gt;&lt;w:uiPriority w:val="99"/&gt;&lt;w:semiHidden/&gt;&lt;w:rPr&gt;&lt;w:color w:val="808080"/&gt;&lt;/w:rPr&gt;&lt;/w:style&gt;&lt;w:style w:type="paragraph" w:customStyle="1" w:styleId="ac"&gt;&lt;w:name w:val="Получатель"/&gt;&lt;w:basedOn w:val="a1"/&gt;&lt;w:uiPriority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w:styleId="ad"&gt;&lt;w:name w:val="Обратный адрес"/&gt;&lt;w:basedOn w:val="a1"/&gt;&lt;w:uiPriority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w:styleId="ae"&gt;&lt;w:name w:val="Title"/&gt;&lt;w:basedOn w:val="a1"/&gt;&lt;w:link w:val="af"/&gt;&lt;w:uiPriority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w:styleId="af"&gt;&lt;w:name w:val="Название Знак"/&gt;&lt;w:basedOn w:val="a2"/&gt;&lt;w:link w:val="ae"/&gt;&lt;w:uiPriority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w:styleId="af0"&gt;&lt;w:name w:val="Subtitle"/&gt;&lt;w:basedOn w:val="a1"/&gt;&lt;w:link w:val="af1"/&gt;&lt;w:uiPriority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w:styleId="af1"&gt;&lt;w:name w:val="Подзаголовок Знак"/&gt;&lt;w:basedOn w:val="a2"/&gt;&lt;w:link w:val="af0"/&gt;&lt;w:uiPriority w:val="6"/&gt;&lt;w:rsid w:val="00555FE1"/&gt;&lt;w:rPr&gt;&lt;w:color w:val="2B7471" w:themeColor="accent1" w:themeShade="80"/&gt;&lt;/w:rPr&gt;&lt;/w:style&gt;&lt;w:style w:type="character" w:customStyle="1" w:styleId="10"&gt;&lt;w:name w:val="Заголовок 1 Знак"/&gt;&lt;w:basedOn w:val="a2"/&gt;&lt;w:link w:val="1"/&gt;&lt;w:uiPriority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w:styleId="22"&gt;&lt;w:name w:val="Заголовок 2 Знак"/&gt;&lt;w:basedOn w:val="a2"/&gt;&lt;w:link w:val="21"/&gt;&lt;w:uiPriority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w:styleId="23"&gt;&lt;w:name w:val="Quote"/&gt;&lt;w:basedOn w:val="a1"/&gt;&lt;w:link w:val="24"/&gt;&lt;w:uiPriority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w:styleId="24"&gt;&lt;w:name w:val="Цитата 2 Знак"/&gt;&lt;w:basedOn w:val="a2"/&gt;&lt;w:link w:val="23"/&gt;&lt;w:uiPriority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w:styleId="a0"&gt;&lt;w:name w:val="List Bullet"/&gt;&lt;w:basedOn w:val="a1"/&gt;&lt;w:uiPriority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w:styleId="af2"&gt;&lt;w:name w:val="Контактные данные"/&gt;&lt;w:basedOn w:val="a1"/&gt;&lt;w:uiPriority w:val="13"/&gt;&lt;w:qFormat/&gt;&lt;w:pPr&gt;&lt;w:spacing w:after="0"/&gt;&lt;/w:pPr&gt;&lt;/w:style&gt;&lt;w:style w:type="paragraph" w:customStyle="1" w:styleId="-"&gt;&lt;w:name w:val="Веб-сайт"/&gt;&lt;w:basedOn w:val="a1"/&gt;&lt;w:next w:val="a1"/&gt;&lt;w:uiPriority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w:styleId="32"&gt;&lt;w:name w:val="Заголовок 3 Знак"/&gt;&lt;w:basedOn w:val="a2"/&gt;&lt;w:link w:val="31"/&gt;&lt;w:uiPriority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w:styleId="a"&gt;&lt;w:name w:val="List Number"/&gt;&lt;w:basedOn w:val="a1"/&gt;&lt;w:uiPriority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w:styleId="42"&gt;&lt;w:name w:val="Заголовок 4 Знак"/&gt;&lt;w:basedOn w:val="a2"/&gt;&lt;w:link w:val="41"/&gt;&lt;w:uiPriority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w:styleId="52"&gt;&lt;w:name w:val="Заголовок 5 Знак"/&gt;&lt;w:basedOn w:val="a2"/&gt;&lt;w:link w:val="51"/&gt;&lt;w:uiPriority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w:styleId="60"&gt;&lt;w:name w:val="Заголовок 6 Знак"/&gt;&lt;w:basedOn w:val="a2"/&gt;&lt;w:link w:val="6"/&gt;&lt;w:uiPriority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w:styleId="af3"&gt;&lt;w:name w:val="Intense Emphasis"/&gt;&lt;w:basedOn w:val="a2"/&gt;&lt;w:uiPriority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w:styleId="af4"&gt;&lt;w:name w:val="Intense Quote"/&gt;&lt;w:basedOn w:val="a1"/&gt;&lt;w:next w:val="a1"/&gt;&lt;w:link w:val="af5"/&gt;&lt;w:uiPriority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w:styleId="af5"&gt;&lt;w:name w:val="Выделенная цитата Знак"/&gt;&lt;w:basedOn w:val="a2"/&gt;&lt;w:link w:val="af4"/&gt;&lt;w:uiPriority w:val="30"/&gt;&lt;w:semiHidden/&gt;&lt;w:rPr&gt;&lt;w:i/&gt;&lt;w:iCs/&gt;&lt;w:color w:val="2B7471" w:themeColor="accent1" w:themeShade="80"/&gt;&lt;/w:rPr&gt;&lt;/w:style&gt;&lt;w:style w:type="character" w:styleId="af6"&gt;&lt;w:name w:val="Intense Reference"/&gt;&lt;w:basedOn w:val="a2"/&gt;&lt;w:uiPriority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w:styleId="af7"&gt;&lt;w:name w:val="TOC Heading"/&gt;&lt;w:basedOn w:val="1"/&gt;&lt;w:next w:val="a1"/&gt;&lt;w:uiPriority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w:styleId="af8"&gt;&lt;w:name w:val="Bibliography"/&gt;&lt;w:basedOn w:val="a1"/&gt;&lt;w:next w:val="a1"/&gt;&lt;w:uiPriority w:val="37"/&gt;&lt;w:semiHidden/&gt;&lt;w:unhideWhenUsed/&gt;&lt;w:rsid w:val="00A92C80"/&gt;&lt;/w:style&gt;&lt;w:style w:type="paragraph" w:styleId="af9"&gt;&lt;w:name w:val="Body Text"/&gt;&lt;w:basedOn w:val="a1"/&gt;&lt;w:link w:val="afa"/&gt;&lt;w:uiPriority w:val="99"/&gt;&lt;w:semiHidden/&gt;&lt;w:unhideWhenUsed/&gt;&lt;w:rsid w:val="00A92C80"/&gt;&lt;w:pPr&gt;&lt;w:spacing w:after="120"/&gt;&lt;/w:pPr&gt;&lt;/w:style&gt;&lt;w:style w:type="character" w:customStyle="1" w:styleId="afa"&gt;&lt;w:name w:val="Основной текст Знак"/&gt;&lt;w:basedOn w:val="a2"/&gt;&lt;w:link w:val="af9"/&gt;&lt;w:uiPriority w:val="99"/&gt;&lt;w:semiHidden/&gt;&lt;w:rsid w:val="00A92C80"/&gt;&lt;/w:style&gt;&lt;w:style w:type="paragraph" w:styleId="25"&gt;&lt;w:name w:val="Body Text 2"/&gt;&lt;w:basedOn w:val="a1"/&gt;&lt;w:link w:val="26"/&gt;&lt;w:uiPriority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w:styleId="26"&gt;&lt;w:name w:val="Основной текст 2 Знак"/&gt;&lt;w:basedOn w:val="a2"/&gt;&lt;w:link w:val="25"/&gt;&lt;w:uiPriority w:val="99"/&gt;&lt;w:semiHidden/&gt;&lt;w:rsid w:val="00A92C80"/&gt;&lt;/w:style&gt;&lt;w:style w:type="paragraph" w:styleId="33"&gt;&lt;w:name w:val="Body Text 3"/&gt;&lt;w:basedOn w:val="a1"/&gt;&lt;w:link w:val="34"/&gt;&lt;w:uiPriority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w:styleId="34"&gt;&lt;w:name w:val="Основной текст 3 Знак"/&gt;&lt;w:basedOn w:val="a2"/&gt;&lt;w:link w:val="33"/&gt;&lt;w:uiPriority w:val="99"/&gt;&lt;w:semiHidden/&gt;&lt;w:rsid w:val="00A92C80"/&gt;&lt;w:rPr&gt;&lt;w:szCs w:val="16"/&gt;&lt;/w:rPr&gt;&lt;/w:style&gt;&lt;w:style w:type="paragraph" w:styleId="afb"&gt;&lt;w:name w:val="Body Text First Indent"/&gt;&lt;w:basedOn w:val="af9"/&gt;&lt;w:link w:val="afc"/&gt;&lt;w:uiPriority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w:styleId="afc"&gt;&lt;w:name w:val="Красная строка Знак"/&gt;&lt;w:basedOn w:val="afa"/&gt;&lt;w:link w:val="afb"/&gt;&lt;w:uiPriority w:val="99"/&gt;&lt;w:semiHidden/&gt;&lt;w:rsid w:val="00A92C80"/&gt;&lt;/w:style&gt;&lt;w:style w:type="paragraph" w:styleId="afd"&gt;&lt;w:name w:val="Body Text Indent"/&gt;&lt;w:basedOn w:val="a1"/&gt;&lt;w:link w:val="afe"/&gt;&lt;w:uiPriority w:val="99"/&gt;&lt;w:semiHidden/&gt;&lt;w:unhideWhenUsed/&gt;&lt;w:rsid w:val="00A92C80"/&gt;&lt;w:pPr&gt;&lt;w:spacing w:after="120"/&gt;&lt;w:ind w:left="360"/&gt;&lt;/w:pPr&gt;&lt;/w:style&gt;&lt;w:style w:type="character" w:customStyle="1" w:styleId="afe"&gt;&lt;w:name w:val="Основной текст с отступом Знак"/&gt;&lt;w:basedOn w:val="a2"/&gt;&lt;w:link w:val="afd"/&gt;&lt;w:uiPriority w:val="99"/&gt;&lt;w:semiHidden/&gt;&lt;w:rsid w:val="00A92C80"/&gt;&lt;/w:style&gt;&lt;w:style w:type="paragraph" w:styleId="27"&gt;&lt;w:name w:val="Body Text First Indent 2"/&gt;&lt;w:basedOn w:val="afd"/&gt;&lt;w:link w:val="28"/&gt;&lt;w:uiPriority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w:styleId="28"&gt;&lt;w:name w:val="Красная строка 2 Знак"/&gt;&lt;w:basedOn w:val="afe"/&gt;&lt;w:link w:val="27"/&gt;&lt;w:uiPriority w:val="99"/&gt;&lt;w:semiHidden/&gt;&lt;w:rsid w:val="00A92C80"/&gt;&lt;/w:style&gt;&lt;w:style w:type="paragraph" w:styleId="29"&gt;&lt;w:name w:val="Body Text Indent 2"/&gt;&lt;w:basedOn w:val="a1"/&gt;&lt;w:link w:val="2a"/&gt;&lt;w:uiPriority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w:styleId="2a"&gt;&lt;w:name w:val="Основной текст с отступом 2 Знак"/&gt;&lt;w:basedOn w:val="a2"/&gt;&lt;w:link w:val="29"/&gt;&lt;w:uiPriority w:val="99"/&gt;&lt;w:semiHidden/&gt;&lt;w:rsid w:val="00A92C80"/&gt;&lt;/w:style&gt;&lt;w:style w:type="paragraph" w:styleId="35"&gt;&lt;w:name w:val="Body Text Indent 3"/&gt;&lt;w:basedOn w:val="a1"/&gt;&lt;w:link w:val="36"/&gt;&lt;w:uiPriority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w:styleId="36"&gt;&lt;w:name w:val="Основной текст с отступом 3 Знак"/&gt;&lt;w:basedOn w:val="a2"/&gt;&lt;w:link w:val="35"/&gt;&lt;w:uiPriority w:val="99"/&gt;&lt;w:semiHidden/&gt;&lt;w:rsid w:val="00A92C80"/&gt;&lt;w:rPr&gt;&lt;w:szCs w:val="16"/&gt;&lt;/w:rPr&gt;&lt;/w:style&gt;&lt;w:style w:type="character" w:styleId="aff"&gt;&lt;w:name w:val="Book Title"/&gt;&lt;w:basedOn w:val="a2"/&gt;&lt;w:uiPriority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w:styleId="aff0"&gt;&lt;w:name w:val="caption"/&gt;&lt;w:basedOn w:val="a1"/&gt;&lt;w:next w:val="a1"/&gt;&lt;w:uiPriority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w:styleId="aff1"&gt;&lt;w:name w:val="Closing"/&gt;&lt;w:basedOn w:val="a1"/&gt;&lt;w:link w:val="aff2"/&gt;&lt;w:uiPriority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w:styleId="aff2"&gt;&lt;w:name w:val="Прощание Знак"/&gt;&lt;w:basedOn w:val="a2"/&gt;&lt;w:link w:val="aff1"/&gt;&lt;w:uiPriority w:val="99"/&gt;&lt;w:semiHidden/&gt;&lt;w:rsid w:val="00A92C80"/&gt;&lt;/w:style&gt;&lt;w:style w:type="table" w:styleId="aff3"&gt;&lt;w:name w:val="Colorful Grid"/&gt;&lt;w:basedOn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w:styleId="-1"&gt;&lt;w:name w:val="Colorful Grid Accent 1"/&gt;&lt;w:basedOn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w:styleId="-2"&gt;&lt;w:name w:val="Colorful Grid Accent 2"/&gt;&lt;w:basedOn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w:styleId="-3"&gt;&lt;w:name w:val="Colorful Grid Accent 3"/&gt;&lt;w:basedOn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w:styleId="-4"&gt;&lt;w:name w:val="Colorful Grid Accent 4"/&gt;&lt;w:basedOn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w:styleId="-5"&gt;&lt;w:name w:val="Colorful Grid Accent 5"/&gt;&lt;w:basedOn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w:styleId="-6"&gt;&lt;w:name w:val="Colorful Grid Accent 6"/&gt;&lt;w:basedOn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w:styleId="aff4"&gt;&lt;w:name w:val="Colorful List"/&gt;&lt;w:basedOn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w:styleId="-10"&gt;&lt;w:name w:val="Colorful List Accent 1"/&gt;&lt;w:basedOn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w:styleId="-20"&gt;&lt;w:name w:val="Colorful List Accent 2"/&gt;&lt;w:basedOn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w:styleId="-30"&gt;&lt;w:name w:val="Colorful List Accent 3"/&gt;&lt;w:basedOn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w:styleId="-40"&gt;&lt;w:name w:val="Colorful List Accent 4"/&gt;&lt;w:basedOn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w:styleId="-50"&gt;&lt;w:name w:val="Colorful List Accent 5"/&gt;&lt;w:basedOn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w:styleId="-60"&gt;&lt;w:name w:val="Colorful List Accent 6"/&gt;&lt;w:basedOn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w:styleId="aff5"&gt;&lt;w:name w:val="Colorful Shading"/&gt;&lt;w:basedOn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w:styleId="-11"&gt;&lt;w:name w:val="Colorful Shading Accent 1"/&gt;&lt;w:basedOn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w:styleId="-21"&gt;&lt;w:name w:val="Colorful Shading Accent 2"/&gt;&lt;w:basedOn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w:styleId="-31"&gt;&lt;w:name w:val="Colorful Shading Accent 3"/&gt;&lt;w:basedOn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w:styleId="-41"&gt;&lt;w:name w:val="Colorful Shading Accent 4"/&gt;&lt;w:basedOn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w:styleId="-51"&gt;&lt;w:name w:val="Colorful Shading Accent 5"/&gt;&lt;w:basedOn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w:styleId="-61"&gt;&lt;w:name w:val="Colorful Shading Accent 6"/&gt;&lt;w:basedOn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w:styleId="aff6"&gt;&lt;w:name w:val="annotation reference"/&gt;&lt;w:basedOn w:val="a2"/&gt;&lt;w:uiPriority w:val="99"/&gt;&lt;w:semiHidden/&gt;&lt;w:unhideWhenUsed/&gt;&lt;w:rsid w:val="00A92C80"/&gt;&lt;w:rPr&gt;&lt;w:sz w:val="22"/&gt;&lt;w:szCs w:val="16"/&gt;&lt;/w:rPr&gt;&lt;/w:style&gt;&lt;w:style w:type="paragraph" w:styleId="aff7"&gt;&lt;w:name w:val="annotation text"/&gt;&lt;w:basedOn w:val="a1"/&gt;&lt;w:link w:val="aff8"/&gt;&lt;w:uiPriority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w:styleId="aff8"&gt;&lt;w:name w:val="Текст примечания Знак"/&gt;&lt;w:basedOn w:val="a2"/&gt;&lt;w:link w:val="aff7"/&gt;&lt;w:uiPriority w:val="99"/&gt;&lt;w:semiHidden/&gt;&lt;w:rsid w:val="00A92C80"/&gt;&lt;w:rPr&gt;&lt;w:szCs w:val="20"/&gt;&lt;/w:rPr&gt;&lt;/w:style&gt;&lt;w:style w:type="paragraph" w:styleId="aff9"&gt;&lt;w:name w:val="annotation subject"/&gt;&lt;w:basedOn w:val="aff7"/&gt;&lt;w:next w:val="aff7"/&gt;&lt;w:link w:val="affa"/&gt;&lt;w:uiPriority w:val="99"/&gt;&lt;w:semiHidden/&gt;&lt;w:unhideWhenUsed/&gt;&lt;w:rsid w:val="00A92C80"/&gt;&lt;w:rPr&gt;&lt;w:b/&gt;&lt;w:bCs/&gt;&lt;/w:rPr&gt;&lt;/w:style&gt;&lt;w:style w:type="character" w:customStyle="1" w:styleId="affa"&gt;&lt;w:name w:val="Тема примечания Знак"/&gt;&lt;w:basedOn w:val="aff8"/&gt;&lt;w:link w:val="aff9"/&gt;&lt;w:uiPriority w:val="99"/&gt;&lt;w:semiHidden/&gt;&lt;w:rsid w:val="00A92C80"/&gt;&lt;w:rPr&gt;&lt;w:b/&gt;&lt;w:bCs/&gt;&lt;w:szCs w:val="20"/&gt;&lt;/w:rPr&gt;&lt;/w:style&gt;&lt;w:style w:type="table" w:styleId="affb"&gt;&lt;w:name w:val="Dark List"/&gt;&lt;w:basedOn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w:styleId="-12"&gt;&lt;w:name w:val="Dark List Accent 1"/&gt;&lt;w:basedOn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w:styleId="-22"&gt;&lt;w:name w:val="Dark List Accent 2"/&gt;&lt;w:basedOn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w:styleId="-32"&gt;&lt;w:name w:val="Dark List Accent 3"/&gt;&lt;w:basedOn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w:styleId="-42"&gt;&lt;w:name w:val="Dark List Accent 4"/&gt;&lt;w:basedOn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w:styleId="-52"&gt;&lt;w:name w:val="Dark List Accent 5"/&gt;&lt;w:basedOn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w:styleId="-62"&gt;&lt;w:name w:val="Dark List Accent 6"/&gt;&lt;w:basedOn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w:styleId="affc"&gt;&lt;w:name w:val="Date"/&gt;&lt;w:basedOn w:val="a1"/&gt;&lt;w:next w:val="a1"/&gt;&lt;w:link w:val="affd"/&gt;&lt;w:uiPriority w:val="99"/&gt;&lt;w:semiHidden/&gt;&lt;w:unhideWhenUsed/&gt;&lt;w:rsid w:val="00A92C80"/&gt;&lt;/w:style&gt;&lt;w:style w:type="character" w:customStyle="1" w:styleId="affd"&gt;&lt;w:name w:val="Дата Знак"/&gt;&lt;w:basedOn w:val="a2"/&gt;&lt;w:link w:val="affc"/&gt;&lt;w:uiPriority w:val="99"/&gt;&lt;w:semiHidden/&gt;&lt;w:rsid w:val="00A92C80"/&gt;&lt;/w:style&gt;&lt;w:style w:type="paragraph" w:styleId="affe"&gt;&lt;w:name w:val="Document Map"/&gt;&lt;w:basedOn w:val="a1"/&gt;&lt;w:link w:val="afff"/&gt;&lt;w:uiPriority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w:styleId="afff"&gt;&lt;w:name w:val="Схема документа Знак"/&gt;&lt;w:basedOn w:val="a2"/&gt;&lt;w:link w:val="affe"/&gt;&lt;w:uiPriority w:val="99"/&gt;&lt;w:semiHidden/&gt;&lt;w:rsid w:val="00A92C80"/&gt;&lt;w:rPr&gt;&lt;w:rFonts w:ascii="Segoe UI" w:hAnsi="Segoe UI" w:cs="Segoe UI"/&gt;&lt;w:szCs w:val="16"/&gt;&lt;/w:rPr&gt;&lt;/w:style&gt;&lt;w:style w:type="paragraph" w:styleId="afff0"&gt;&lt;w:name w:val="E-mail Signature"/&gt;&lt;w:basedOn w:val="a1"/&gt;&lt;w:link w:val="afff1"/&gt;&lt;w:uiPriority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w:styleId="afff1"&gt;&lt;w:name w:val="Электронная подпись Знак"/&gt;&lt;w:basedOn w:val="a2"/&gt;&lt;w:link w:val="afff0"/&gt;&lt;w:uiPriority w:val="99"/&gt;&lt;w:semiHidden/&gt;&lt;w:rsid w:val="00A92C80"/&gt;&lt;/w:style&gt;&lt;w:style w:type="character" w:styleId="afff2"&gt;&lt;w:name w:val="Emphasis"/&gt;&lt;w:basedOn w:val="a2"/&gt;&lt;w:uiPriority w:val="20"/&gt;&lt;w:semiHidden/&gt;&lt;w:unhideWhenUsed/&gt;&lt;w:qFormat/&gt;&lt;w:rsid w:val="00A92C80"/&gt;&lt;w:rPr&gt;&lt;w:i/&gt;&lt;w:iCs/&gt;&lt;/w:rPr&gt;&lt;/w:style&gt;&lt;w:style w:type="character" w:styleId="afff3"&gt;&lt;w:name w:val="endnote reference"/&gt;&lt;w:basedOn w:val="a2"/&gt;&lt;w:uiPriority w:val="99"/&gt;&lt;w:semiHidden/&gt;&lt;w:unhideWhenUsed/&gt;&lt;w:rsid w:val="00A92C80"/&gt;&lt;w:rPr&gt;&lt;w:vertAlign w:val="superscript"/&gt;&lt;/w:rPr&gt;&lt;/w:style&gt;&lt;w:style w:type="paragraph" w:styleId="afff4"&gt;&lt;w:name w:val="endnote text"/&gt;&lt;w:basedOn w:val="a1"/&gt;&lt;w:link w:val="afff5"/&gt;&lt;w:uiPriority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w:styleId="afff5"&gt;&lt;w:name w:val="Текст концевой сноски Знак"/&gt;&lt;w:basedOn w:val="a2"/&gt;&lt;w:link w:val="afff4"/&gt;&lt;w:uiPriority w:val="99"/&gt;&lt;w:semiHidden/&gt;&lt;w:rsid w:val="00A92C80"/&gt;&lt;w:rPr&gt;&lt;w:szCs w:val="20"/&gt;&lt;/w:rPr&gt;&lt;/w:style&gt;&lt;w:style w:type="paragraph" w:styleId="afff6"&gt;&lt;w:name w:val="envelope address"/&gt;&lt;w:basedOn w:val="a1"/&gt;&lt;w:uiPriority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w:styleId="2b"&gt;&lt;w:name w:val="envelope return"/&gt;&lt;w:basedOn w:val="a1"/&gt;&lt;w:uiPriority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w:styleId="afff7"&gt;&lt;w:name w:val="FollowedHyperlink"/&gt;&lt;w:basedOn w:val="a2"/&gt;&lt;w:uiPriority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w:styleId="afff8"&gt;&lt;w:name w:val="footer"/&gt;&lt;w:basedOn w:val="a1"/&gt;&lt;w:link w:val="afff9"/&gt;&lt;w:uiPriority w:val="99"/&gt;&lt;w:unhideWhenUsed/&gt;&lt;w:rsid w:val="00632BB1"/&gt;&lt;w:pPr&gt;&lt;w:spacing w:after="0" w:line="240" w:lineRule="auto"/&gt;&lt;/w:pPr&gt;&lt;/w:style&gt;&lt;w:style w:type="character" w:customStyle="1" w:styleId="afff9"&gt;&lt;w:name w:val="Нижний колонтитул Знак"/&gt;&lt;w:basedOn w:val="a2"/&gt;&lt;w:link w:val="afff8"/&gt;&lt;w:uiPriority w:val="99"/&gt;&lt;w:rsid w:val="00632BB1"/&gt;&lt;/w:style&gt;&lt;w:style w:type="character" w:styleId="afffa"&gt;&lt;w:name w:val="footnote reference"/&gt;&lt;w:basedOn w:val="a2"/&gt;&lt;w:uiPriority w:val="99"/&gt;&lt;w:semiHidden/&gt;&lt;w:unhideWhenUsed/&gt;&lt;w:rsid w:val="00A92C80"/&gt;&lt;w:rPr&gt;&lt;w:vertAlign w:val="superscript"/&gt;&lt;/w:rPr&gt;&lt;/w:style&gt;&lt;w:style w:type="paragraph" w:styleId="afffb"&gt;&lt;w:name w:val="footnote text"/&gt;&lt;w:basedOn w:val="a1"/&gt;&lt;w:link w:val="afffc"/&gt;&lt;w:uiPriority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w:styleId="afffc"&gt;&lt;w:name w:val="Текст сноски Знак"/&gt;&lt;w:basedOn w:val="a2"/&gt;&lt;w:link w:val="afffb"/&gt;&lt;w:uiPriority w:val="99"/&gt;&lt;w:semiHidden/&gt;&lt;w:rsid w:val="00A92C80"/&gt;&lt;w:rPr&gt;&lt;w:szCs w:val="20"/&gt;&lt;/w:rPr&gt;&lt;/w:style&gt;&lt;w:style w:type="table" w:styleId="-13"&gt;&lt;w:name w:val="Grid Table 1 Light"/&gt;&lt;w:basedOn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w:styleId="-110"&gt;&lt;w:name w:val="Grid Table 1 Light Accent 1"/&gt;&lt;w:basedOn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w:styleId="-120"&gt;&lt;w:name w:val="Grid Table 1 Light Accent 2"/&gt;&lt;w:basedOn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w:styleId="-130"&gt;&lt;w:name w:val="Grid Table 1 Light Accent 3"/&gt;&lt;w:basedOn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w:styleId="-14"&gt;&lt;w:name w:val="Grid Table 1 Light Accent 4"/&gt;&lt;w:basedOn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w:styleId="-15"&gt;&lt;w:name w:val="Grid Table 1 Light Accent 5"/&gt;&lt;w:basedOn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w:styleId="-16"&gt;&lt;w:name w:val="Grid Table 1 Light Accent 6"/&gt;&lt;w:basedOn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w:styleId="-23"&gt;&lt;w:name w:val="Grid Table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w:styleId="-210"&gt;&lt;w:name w:val="Grid Table 2 Accent 1"/&gt;&lt;w:basedOn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w:styleId="-220"&gt;&lt;w:name w:val="Grid Table 2 Accent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w:styleId="-230"&gt;&lt;w:name w:val="Grid Table 2 Accent 3"/&gt;&lt;w:basedOn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w:styleId="-24"&gt;&lt;w:name w:val="Grid Table 2 Accent 4"/&gt;&lt;w:basedOn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w:styleId="-25"&gt;&lt;w:name w:val="Grid Table 2 Accent 5"/&gt;&lt;w:basedOn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w:styleId="-26"&gt;&lt;w:name w:val="Grid Table 2 Accent 6"/&gt;&lt;w:basedOn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w:styleId="-33"&gt;&lt;w:name w:val="Grid Table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w:styleId="-310"&gt;&lt;w:name w:val="Grid Table 3 Accent 1"/&gt;&lt;w:basedOn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w:styleId="-320"&gt;&lt;w:name w:val="Grid Table 3 Accent 2"/&gt;&lt;w:basedOn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w:styleId="-330"&gt;&lt;w:name w:val="Grid Table 3 Accent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w:styleId="-34"&gt;&lt;w:name w:val="Grid Table 3 Accent 4"/&gt;&lt;w:basedOn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w:styleId="-35"&gt;&lt;w:name w:val="Grid Table 3 Accent 5"/&gt;&lt;w:basedOn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w:styleId="-36"&gt;&lt;w:name w:val="Grid Table 3 Accent 6"/&gt;&lt;w:basedOn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w:styleId="-43"&gt;&lt;w:name w:val="Grid Table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w:styleId="-410"&gt;&lt;w:name w:val="Grid Table 4 Accent 1"/&gt;&lt;w:basedOn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w:styleId="-420"&gt;&lt;w:name w:val="Grid Table 4 Accent 2"/&gt;&lt;w:basedOn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w:styleId="-430"&gt;&lt;w:name w:val="Grid Table 4 Accent 3"/&gt;&lt;w:basedOn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w:styleId="-44"&gt;&lt;w:name w:val="Grid Table 4 Accent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w:styleId="-45"&gt;&lt;w:name w:val="Grid Table 4 Accent 5"/&gt;&lt;w:basedOn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w:styleId="-46"&gt;&lt;w:name w:val="Grid Table 4 Accent 6"/&gt;&lt;w:basedOn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w:styleId="-53"&gt;&lt;w:name w:val="Grid Table 5 Dark"/&gt;&lt;w:basedOn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w:styleId="-510"&gt;&lt;w:name w:val="Grid Table 5 Dark Accent 1"/&gt;&lt;w:basedOn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w:styleId="-520"&gt;&lt;w:name w:val="Grid Table 5 Dark Accent 2"/&gt;&lt;w:basedOn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w:styleId="-530"&gt;&lt;w:name w:val="Grid Table 5 Dark Accent 3"/&gt;&lt;w:basedOn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w:styleId="-54"&gt;&lt;w:name w:val="Grid Table 5 Dark Accent 4"/&gt;&lt;w:basedOn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w:styleId="-55"&gt;&lt;w:name w:val="Grid Table 5 Dark Accent 5"/&gt;&lt;w:basedOn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w:styleId="-56"&gt;&lt;w:name w:val="Grid Table 5 Dark Accent 6"/&gt;&lt;w:basedOn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w:styleId="-63"&gt;&lt;w:name w:val="Grid Table 6 Colorful"/&gt;&lt;w:basedOn w:val="a3"/&gt;&lt;w:uiPriority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w:styleId="-610"&gt;&lt;w:name w:val="Grid Table 6 Colorful Accent 1"/&gt;&lt;w:basedOn w:val="a3"/&gt;&lt;w:uiPriority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w:styleId="-620"&gt;&lt;w:name w:val="Grid Table 6 Colorful Accent 2"/&gt;&lt;w:basedOn w:val="a3"/&gt;&lt;w:uiPriority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w:styleId="-630"&gt;&lt;w:name w:val="Grid Table 6 Colorful Accent 3"/&gt;&lt;w:basedOn w:val="a3"/&gt;&lt;w:uiPriority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w:styleId="-64"&gt;&lt;w:name w:val="Grid Table 6 Colorful Accent 4"/&gt;&lt;w:basedOn w:val="a3"/&gt;&lt;w:uiPriority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w:styleId="-65"&gt;&lt;w:name w:val="Grid Table 6 Colorful Accent 5"/&gt;&lt;w:basedOn w:val="a3"/&gt;&lt;w:uiPriority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w:styleId="-66"&gt;&lt;w:name w:val="Grid Table 6 Colorful Accent 6"/&gt;&lt;w:basedOn w:val="a3"/&gt;&lt;w:uiPriority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w:styleId="-7"&gt;&lt;w:name w:val="Grid Table 7 Colorful"/&gt;&lt;w:basedOn w:val="a3"/&gt;&lt;w:uiPriority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w:styleId="-71"&gt;&lt;w:name w:val="Grid Table 7 Colorful Accent 1"/&gt;&lt;w:basedOn w:val="a3"/&gt;&lt;w:uiPriority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w:styleId="-72"&gt;&lt;w:name w:val="Grid Table 7 Colorful Accent 2"/&gt;&lt;w:basedOn w:val="a3"/&gt;&lt;w:uiPriority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w:styleId="-73"&gt;&lt;w:name w:val="Grid Table 7 Colorful Accent 3"/&gt;&lt;w:basedOn w:val="a3"/&gt;&lt;w:uiPriority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w:styleId="-74"&gt;&lt;w:name w:val="Grid Table 7 Colorful Accent 4"/&gt;&lt;w:basedOn w:val="a3"/&gt;&lt;w:uiPriority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w:styleId="-75"&gt;&lt;w:name w:val="Grid Table 7 Colorful Accent 5"/&gt;&lt;w:basedOn w:val="a3"/&gt;&lt;w:uiPriority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w:styleId="-76"&gt;&lt;w:name w:val="Grid Table 7 Colorful Accent 6"/&gt;&lt;w:basedOn w:val="a3"/&gt;&lt;w:uiPriority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w:styleId="afffd"&gt;&lt;w:name w:val="header"/&gt;&lt;w:basedOn w:val="a1"/&gt;&lt;w:link w:val="afffe"/&gt;&lt;w:uiPriority w:val="99"/&gt;&lt;w:unhideWhenUsed/&gt;&lt;w:rsid w:val="00632BB1"/&gt;&lt;w:pPr&gt;&lt;w:spacing w:after="0" w:line="240" w:lineRule="auto"/&gt;&lt;/w:pPr&gt;&lt;/w:style&gt;&lt;w:style w:type="character" w:customStyle="1" w:styleId="afffe"&gt;&lt;w:name w:val="Верхний колонтитул Знак"/&gt;&lt;w:basedOn w:val="a2"/&gt;&lt;w:link w:val="afffd"/&gt;&lt;w:uiPriority w:val="99"/&gt;&lt;w:rsid w:val="00632BB1"/&gt;&lt;/w:style&gt;&lt;w:style w:type="character" w:customStyle="1" w:styleId="70"&gt;&lt;w:name w:val="Заголовок 7 Знак"/&gt;&lt;w:basedOn w:val="a2"/&gt;&lt;w:link w:val="7"/&gt;&lt;w:uiPriority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w:styleId="80"&gt;&lt;w:name w:val="Заголовок 8 Знак"/&gt;&lt;w:basedOn w:val="a2"/&gt;&lt;w:link w:val="8"/&gt;&lt;w:uiPriority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w:styleId="90"&gt;&lt;w:name w:val="Заголовок 9 Знак"/&gt;&lt;w:basedOn w:val="a2"/&gt;&lt;w:link w:val="9"/&gt;&lt;w:uiPriority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w:styleId="HTML"&gt;&lt;w:name w:val="HTML Acronym"/&gt;&lt;w:basedOn w:val="a2"/&gt;&lt;w:uiPriority w:val="99"/&gt;&lt;w:semiHidden/&gt;&lt;w:unhideWhenUsed/&gt;&lt;w:rsid w:val="00A92C80"/&gt;&lt;/w:style&gt;&lt;w:style w:type="paragraph" w:styleId="HTML0"&gt;&lt;w:name w:val="HTML Address"/&gt;&lt;w:basedOn w:val="a1"/&gt;&lt;w:link w:val="HTML1"/&gt;&lt;w:uiPriority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w:styleId="HTML1"&gt;&lt;w:name w:val="Адрес HTML Знак"/&gt;&lt;w:basedOn w:val="a2"/&gt;&lt;w:link w:val="HTML0"/&gt;&lt;w:uiPriority w:val="99"/&gt;&lt;w:semiHidden/&gt;&lt;w:rsid w:val="00A92C80"/&gt;&lt;w:rPr&gt;&lt;w:i/&gt;&lt;w:iCs/&gt;&lt;/w:rPr&gt;&lt;/w:style&gt;&lt;w:style w:type="character" w:styleId="HTML2"&gt;&lt;w:name w:val="HTML Cite"/&gt;&lt;w:basedOn w:val="a2"/&gt;&lt;w:uiPriority w:val="99"/&gt;&lt;w:semiHidden/&gt;&lt;w:unhideWhenUsed/&gt;&lt;w:rsid w:val="00A92C80"/&gt;&lt;w:rPr&gt;&lt;w:i/&gt;&lt;w:iCs/&gt;&lt;/w:rPr&gt;&lt;/w:style&gt;&lt;w:style w:type="character" w:styleId="HTML3"&gt;&lt;w:name w:val="HTML Code"/&gt;&lt;w:basedOn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w:styleId="HTML4"&gt;&lt;w:name w:val="HTML Definition"/&gt;&lt;w:basedOn w:val="a2"/&gt;&lt;w:uiPriority w:val="99"/&gt;&lt;w:semiHidden/&gt;&lt;w:unhideWhenUsed/&gt;&lt;w:rsid w:val="00A92C80"/&gt;&lt;w:rPr&gt;&lt;w:i/&gt;&lt;w:iCs/&gt;&lt;/w:rPr&gt;&lt;/w:style&gt;&lt;w:style w:type="character" w:styleId="HTML5"&gt;&lt;w:name w:val="HTML Keyboard"/&gt;&lt;w:basedOn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w:styleId="HTML6"&gt;&lt;w:name w:val="HTML Preformatted"/&gt;&lt;w:basedOn w:val="a1"/&gt;&lt;w:link w:val="HTML7"/&gt;&lt;w:uiPriority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w:styleId="HTML7"&gt;&lt;w:name w:val="Стандартный HTML Знак"/&gt;&lt;w:basedOn w:val="a2"/&gt;&lt;w:link w:val="HTML6"/&gt;&lt;w:uiPriority w:val="99"/&gt;&lt;w:semiHidden/&gt;&lt;w:rsid w:val="00A92C80"/&gt;&lt;w:rPr&gt;&lt;w:rFonts w:ascii="Consolas" w:hAnsi="Consolas"/&gt;&lt;w:szCs w:val="20"/&gt;&lt;/w:rPr&gt;&lt;/w:style&gt;&lt;w:style w:type="character" w:styleId="HTML8"&gt;&lt;w:name w:val="HTML Sample"/&gt;&lt;w:basedOn w:val="a2"/&gt;&lt;w:uiPriority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w:styleId="HTML9"&gt;&lt;w:name w:val="HTML Typewriter"/&gt;&lt;w:basedOn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w:styleId="HTMLa"&gt;&lt;w:name w:val="HTML Variable"/&gt;&lt;w:basedOn w:val="a2"/&gt;&lt;w:uiPriority w:val="99"/&gt;&lt;w:semiHidden/&gt;&lt;w:unhideWhenUsed/&gt;&lt;w:rsid w:val="00A92C80"/&gt;&lt;w:rPr&gt;&lt;w:i/&gt;&lt;w:iCs/&gt;&lt;/w:rPr&gt;&lt;/w:style&gt;&lt;w:style w:type="character" w:styleId="affff"&gt;&lt;w:name w:val="Hyperlink"/&gt;&lt;w:basedOn w:val="a2"/&gt;&lt;w:uiPriority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w:styleId="11"&gt;&lt;w:name w:val="index 1"/&gt;&lt;w:basedOn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w:styleId="2c"&gt;&lt;w:name w:val="index 2"/&gt;&lt;w:basedOn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w:styleId="37"&gt;&lt;w:name w:val="index 3"/&gt;&lt;w:basedOn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w:styleId="43"&gt;&lt;w:name w:val="index 4"/&gt;&lt;w:basedOn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w:styleId="53"&gt;&lt;w:name w:val="index 5"/&gt;&lt;w:basedOn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w:styleId="61"&gt;&lt;w:name w:val="index 6"/&gt;&lt;w:basedOn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w:styleId="71"&gt;&lt;w:name w:val="index 7"/&gt;&lt;w:basedOn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w:styleId="81"&gt;&lt;w:name w:val="index 8"/&gt;&lt;w:basedOn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w:styleId="91"&gt;&lt;w:name w:val="index 9"/&gt;&lt;w:basedOn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w:styleId="affff0"&gt;&lt;w:name w:val="index heading"/&gt;&lt;w:basedOn w:val="a1"/&gt;&lt;w:next w:val="11"/&gt;&lt;w:uiPriority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w:styleId="affff1"&gt;&lt;w:name w:val="Light Grid"/&gt;&lt;w:basedOn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w:styleId="-17"&gt;&lt;w:name w:val="Light Grid Accent 1"/&gt;&lt;w:basedOn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w:styleId="-27"&gt;&lt;w:name w:val="Light Grid Accent 2"/&gt;&lt;w:basedOn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w:styleId="-37"&gt;&lt;w:name w:val="Light Grid Accent 3"/&gt;&lt;w:basedOn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w:styleId="-47"&gt;&lt;w:name w:val="Light Grid Accent 4"/&gt;&lt;w:basedOn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w:styleId="-57"&gt;&lt;w:name w:val="Light Grid Accent 5"/&gt;&lt;w:basedOn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w:styleId="-67"&gt;&lt;w:name w:val="Light Grid Accent 6"/&gt;&lt;w:basedOn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w:styleId="affff2"&gt;&lt;w:name w:val="Light List"/&gt;&lt;w:basedOn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w:styleId="-18"&gt;&lt;w:name w:val="Light List Accent 1"/&gt;&lt;w:basedOn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w:styleId="-28"&gt;&lt;w:name w:val="Light List Accent 2"/&gt;&lt;w:basedOn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w:styleId="-38"&gt;&lt;w:name w:val="Light List Accent 3"/&gt;&lt;w:basedOn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w:styleId="-48"&gt;&lt;w:name w:val="Light List Accent 4"/&gt;&lt;w:basedOn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w:styleId="-58"&gt;&lt;w:name w:val="Light List Accent 5"/&gt;&lt;w:basedOn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w:styleId="-68"&gt;&lt;w:name w:val="Light List Accent 6"/&gt;&lt;w:basedOn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w:styleId="affff3"&gt;&lt;w:name w:val="Light Shading"/&gt;&lt;w:basedOn w:val="a3"/&gt;&lt;w:uiPriority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w:styleId="-19"&gt;&lt;w:name w:val="Light Shading Accent 1"/&gt;&lt;w:basedOn w:val="a3"/&gt;&lt;w:uiPriority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w:styleId="-29"&gt;&lt;w:name w:val="Light Shading Accent 2"/&gt;&lt;w:basedOn w:val="a3"/&gt;&lt;w:uiPriority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w:styleId="-39"&gt;&lt;w:name w:val="Light Shading Accent 3"/&gt;&lt;w:basedOn w:val="a3"/&gt;&lt;w:uiPriority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w:styleId="-49"&gt;&lt;w:name w:val="Light Shading Accent 4"/&gt;&lt;w:basedOn w:val="a3"/&gt;&lt;w:uiPriority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w:styleId="-59"&gt;&lt;w:name w:val="Light Shading Accent 5"/&gt;&lt;w:basedOn w:val="a3"/&gt;&lt;w:uiPriority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w:styleId="-69"&gt;&lt;w:name w:val="Light Shading Accent 6"/&gt;&lt;w:basedOn w:val="a3"/&gt;&lt;w:uiPriority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w:styleId="affff4"&gt;&lt;w:name w:val="line number"/&gt;&lt;w:basedOn w:val="a2"/&gt;&lt;w:uiPriority w:val="99"/&gt;&lt;w:semiHidden/&gt;&lt;w:unhideWhenUsed/&gt;&lt;w:rsid w:val="00A92C80"/&gt;&lt;/w:style&gt;&lt;w:style w:type="paragraph" w:styleId="affff5"&gt;&lt;w:name w:val="List"/&gt;&lt;w:basedOn w:val="a1"/&gt;&lt;w:uiPriority w:val="99"/&gt;&lt;w:semiHidden/&gt;&lt;w:unhideWhenUsed/&gt;&lt;w:rsid w:val="00A92C80"/&gt;&lt;w:pPr&gt;&lt;w:ind w:left="360" w:hanging="360"/&gt;&lt;w:contextualSpacing/&gt;&lt;/w:pPr&gt;&lt;/w:style&gt;&lt;w:style w:type="paragraph" w:styleId="2d"&gt;&lt;w:name w:val="List 2"/&gt;&lt;w:basedOn w:val="a1"/&gt;&lt;w:uiPriority w:val="99"/&gt;&lt;w:semiHidden/&gt;&lt;w:unhideWhenUsed/&gt;&lt;w:rsid w:val="00A92C80"/&gt;&lt;w:pPr&gt;&lt;w:ind w:left="720" w:hanging="360"/&gt;&lt;w:contextualSpacing/&gt;&lt;/w:pPr&gt;&lt;/w:style&gt;&lt;w:style w:type="paragraph" w:styleId="38"&gt;&lt;w:name w:val="List 3"/&gt;&lt;w:basedOn w:val="a1"/&gt;&lt;w:uiPriority w:val="99"/&gt;&lt;w:semiHidden/&gt;&lt;w:unhideWhenUsed/&gt;&lt;w:rsid w:val="00A92C80"/&gt;&lt;w:pPr&gt;&lt;w:ind w:left="1080" w:hanging="360"/&gt;&lt;w:contextualSpacing/&gt;&lt;/w:pPr&gt;&lt;/w:style&gt;&lt;w:style w:type="paragraph" w:styleId="44"&gt;&lt;w:name w:val="List 4"/&gt;&lt;w:basedOn w:val="a1"/&gt;&lt;w:uiPriority w:val="99"/&gt;&lt;w:semiHidden/&gt;&lt;w:unhideWhenUsed/&gt;&lt;w:rsid w:val="00A92C80"/&gt;&lt;w:pPr&gt;&lt;w:ind w:left="1440" w:hanging="360"/&gt;&lt;w:contextualSpacing/&gt;&lt;/w:pPr&gt;&lt;/w:style&gt;&lt;w:style w:type="paragraph" w:styleId="54"&gt;&lt;w:name w:val="List 5"/&gt;&lt;w:basedOn w:val="a1"/&gt;&lt;w:uiPriority w:val="99"/&gt;&lt;w:semiHidden/&gt;&lt;w:unhideWhenUsed/&gt;&lt;w:rsid w:val="00A92C80"/&gt;&lt;w:pPr&gt;&lt;w:ind w:left="1800" w:hanging="360"/&gt;&lt;w:contextualSpacing/&gt;&lt;/w:pPr&gt;&lt;/w:style&gt;&lt;w:style w:type="paragraph" w:styleId="20"&gt;&lt;w:name w:val="List Bullet 2"/&gt;&lt;w:basedOn w:val="a1"/&gt;&lt;w:uiPriority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w:styleId="30"&gt;&lt;w:name w:val="List Bullet 3"/&gt;&lt;w:basedOn w:val="a1"/&gt;&lt;w:uiPriority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w:styleId="40"&gt;&lt;w:name w:val="List Bullet 4"/&gt;&lt;w:basedOn w:val="a1"/&gt;&lt;w:uiPriority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w:styleId="50"&gt;&lt;w:name w:val="List Bullet 5"/&gt;&lt;w:basedOn w:val="a1"/&gt;&lt;w:uiPriority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w:styleId="affff6"&gt;&lt;w:name w:val="List Continue"/&gt;&lt;w:basedOn w:val="a1"/&gt;&lt;w:uiPriority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w:styleId="2e"&gt;&lt;w:name w:val="List Continue 2"/&gt;&lt;w:basedOn w:val="a1"/&gt;&lt;w:uiPriority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w:styleId="39"&gt;&lt;w:name w:val="List Continue 3"/&gt;&lt;w:basedOn w:val="a1"/&gt;&lt;w:uiPriority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w:styleId="45"&gt;&lt;w:name w:val="List Continue 4"/&gt;&lt;w:basedOn w:val="a1"/&gt;&lt;w:uiPriority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w:styleId="55"&gt;&lt;w:name w:val="List Continue 5"/&gt;&lt;w:basedOn w:val="a1"/&gt;&lt;w:uiPriority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w:styleId="2"&gt;&lt;w:name w:val="List Number 2"/&gt;&lt;w:basedOn w:val="a1"/&gt;&lt;w:uiPriority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w:styleId="3"&gt;&lt;w:name w:val="List Number 3"/&gt;&lt;w:basedOn w:val="a1"/&gt;&lt;w:uiPriority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w:styleId="4"&gt;&lt;w:name w:val="List Number 4"/&gt;&lt;w:basedOn w:val="a1"/&gt;&lt;w:uiPriority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w:styleId="5"&gt;&lt;w:name w:val="List Number 5"/&gt;&lt;w:basedOn w:val="a1"/&gt;&lt;w:uiPriority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w:styleId="affff7"&gt;&lt;w:name w:val="List Paragraph"/&gt;&lt;w:basedOn w:val="a1"/&gt;&lt;w:uiPriority w:val="34"/&gt;&lt;w:semiHidden/&gt;&lt;w:unhideWhenUsed/&gt;&lt;w:qFormat/&gt;&lt;w:rsid w:val="00A92C80"/&gt;&lt;w:pPr&gt;&lt;w:ind w:left="720"/&gt;&lt;w:contextualSpacing/&gt;&lt;/w:pPr&gt;&lt;/w:style&gt;&lt;w:style w:type="table" w:styleId="-1a"&gt;&lt;w:name w:val="List Table 1 Light"/&gt;&lt;w:basedOn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w:styleId="-111"&gt;&lt;w:name w:val="List Table 1 Light Accent 1"/&gt;&lt;w:basedOn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w:styleId="-121"&gt;&lt;w:name w:val="List Table 1 Light Accent 2"/&gt;&lt;w:basedOn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w:styleId="-131"&gt;&lt;w:name w:val="List Table 1 Light Accent 3"/&gt;&lt;w:basedOn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w:styleId="-140"&gt;&lt;w:name w:val="List Table 1 Light Accent 4"/&gt;&lt;w:basedOn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w:styleId="-150"&gt;&lt;w:name w:val="List Table 1 Light Accent 5"/&gt;&lt;w:basedOn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w:styleId="-160"&gt;&lt;w:name w:val="List Table 1 Light Accent 6"/&gt;&lt;w:basedOn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w:styleId="-2a"&gt;&lt;w:name w:val="List Table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w:styleId="-211"&gt;&lt;w:name w:val="List Table 2 Accent 1"/&gt;&lt;w:basedOn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w:styleId="-221"&gt;&lt;w:name w:val="List Table 2 Accent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w:styleId="-231"&gt;&lt;w:name w:val="List Table 2 Accent 3"/&gt;&lt;w:basedOn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w:styleId="-240"&gt;&lt;w:name w:val="List Table 2 Accent 4"/&gt;&lt;w:basedOn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w:styleId="-250"&gt;&lt;w:name w:val="List Table 2 Accent 5"/&gt;&lt;w:basedOn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w:styleId="-260"&gt;&lt;w:name w:val="List Table 2 Accent 6"/&gt;&lt;w:basedOn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w:styleId="-3a"&gt;&lt;w:name w:val="List Table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w:styleId="-311"&gt;&lt;w:name w:val="List Table 3 Accent 1"/&gt;&lt;w:basedOn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w:styleId="-321"&gt;&lt;w:name w:val="List Table 3 Accent 2"/&gt;&lt;w:basedOn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w:styleId="-331"&gt;&lt;w:name w:val="List Table 3 Accent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w:styleId="-340"&gt;&lt;w:name w:val="List Table 3 Accent 4"/&gt;&lt;w:basedOn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w:styleId="-350"&gt;&lt;w:name w:val="List Table 3 Accent 5"/&gt;&lt;w:basedOn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w:styleId="-360"&gt;&lt;w:name w:val="List Table 3 Accent 6"/&gt;&lt;w:basedOn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w:styleId="-4a"&gt;&lt;w:name w:val="List Table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w:styleId="-411"&gt;&lt;w:name w:val="List Table 4 Accent 1"/&gt;&lt;w:basedOn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w:styleId="-421"&gt;&lt;w:name w:val="List Table 4 Accent 2"/&gt;&lt;w:basedOn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w:styleId="-431"&gt;&lt;w:name w:val="List Table 4 Accent 3"/&gt;&lt;w:basedOn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w:styleId="-440"&gt;&lt;w:name w:val="List Table 4 Accent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w:styleId="-450"&gt;&lt;w:name w:val="List Table 4 Accent 5"/&gt;&lt;w:basedOn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w:styleId="-460"&gt;&lt;w:name w:val="List Table 4 Accent 6"/&gt;&lt;w:basedOn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w:styleId="-5a"&gt;&lt;w:name w:val="List Table 5 Dark"/&gt;&lt;w:basedOn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w:styleId="-511"&gt;&lt;w:name w:val="List Table 5 Dark Accent 1"/&gt;&lt;w:basedOn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w:styleId="-521"&gt;&lt;w:name w:val="List Table 5 Dark Accent 2"/&gt;&lt;w:basedOn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w:styleId="-531"&gt;&lt;w:name w:val="List Table 5 Dark Accent 3"/&gt;&lt;w:basedOn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w:styleId="-540"&gt;&lt;w:name w:val="List Table 5 Dark Accent 4"/&gt;&lt;w:basedOn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w:styleId="-550"&gt;&lt;w:name w:val="List Table 5 Dark Accent 5"/&gt;&lt;w:basedOn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w:styleId="-560"&gt;&lt;w:name w:val="List Table 5 Dark Accent 6"/&gt;&lt;w:basedOn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w:styleId="-6a"&gt;&lt;w:name w:val="List Table 6 Colorful"/&gt;&lt;w:basedOn w:val="a3"/&gt;&lt;w:uiPriority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w:styleId="-611"&gt;&lt;w:name w:val="List Table 6 Colorful Accent 1"/&gt;&lt;w:basedOn w:val="a3"/&gt;&lt;w:uiPriority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w:styleId="-621"&gt;&lt;w:name w:val="List Table 6 Colorful Accent 2"/&gt;&lt;w:basedOn w:val="a3"/&gt;&lt;w:uiPriority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w:styleId="-631"&gt;&lt;w:name w:val="List Table 6 Colorful Accent 3"/&gt;&lt;w:basedOn w:val="a3"/&gt;&lt;w:uiPriority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w:styleId="-640"&gt;&lt;w:name w:val="List Table 6 Colorful Accent 4"/&gt;&lt;w:basedOn w:val="a3"/&gt;&lt;w:uiPriority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w:styleId="-650"&gt;&lt;w:name w:val="List Table 6 Colorful Accent 5"/&gt;&lt;w:basedOn w:val="a3"/&gt;&lt;w:uiPriority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w:styleId="-660"&gt;&lt;w:name w:val="List Table 6 Colorful Accent 6"/&gt;&lt;w:basedOn w:val="a3"/&gt;&lt;w:uiPriority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w:styleId="-70"&gt;&lt;w:name w:val="List Table 7 Colorful"/&gt;&lt;w:basedOn w:val="a3"/&gt;&lt;w:uiPriority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w:styleId="-710"&gt;&lt;w:name w:val="List Table 7 Colorful Accent 1"/&gt;&lt;w:basedOn w:val="a3"/&gt;&lt;w:uiPriority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w:styleId="-720"&gt;&lt;w:name w:val="List Table 7 Colorful Accent 2"/&gt;&lt;w:basedOn w:val="a3"/&gt;&lt;w:uiPriority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w:styleId="-730"&gt;&lt;w:name w:val="List Table 7 Colorful Accent 3"/&gt;&lt;w:basedOn w:val="a3"/&gt;&lt;w:uiPriority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w:styleId="-740"&gt;&lt;w:name w:val="List Table 7 Colorful Accent 4"/&gt;&lt;w:basedOn w:val="a3"/&gt;&lt;w:uiPriority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w:styleId="-750"&gt;&lt;w:name w:val="List Table 7 Colorful Accent 5"/&gt;&lt;w:basedOn w:val="a3"/&gt;&lt;w:uiPriority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w:styleId="-760"&gt;&lt;w:name w:val="List Table 7 Colorful Accent 6"/&gt;&lt;w:basedOn w:val="a3"/&gt;&lt;w:uiPriority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w:styleId="affff8"&gt;&lt;w:name w:val="macro"/&gt;&lt;w:link w:val="affff9"/&gt;&lt;w:uiPriority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w:styleId="affff9"&gt;&lt;w:name w:val="Текст макроса Знак"/&gt;&lt;w:basedOn w:val="a2"/&gt;&lt;w:link w:val="affff8"/&gt;&lt;w:uiPriority w:val="99"/&gt;&lt;w:semiHidden/&gt;&lt;w:rsid w:val="00A92C80"/&gt;&lt;w:rPr&gt;&lt;w:rFonts w:ascii="Consolas" w:hAnsi="Consolas"/&gt;&lt;w:szCs w:val="20"/&gt;&lt;/w:rPr&gt;&lt;/w:style&gt;&lt;w:style w:type="table" w:styleId="12"&gt;&lt;w:name w:val="Medium Grid 1"/&gt;&lt;w:basedOn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w:styleId="1-1"&gt;&lt;w:name w:val="Medium Grid 1 Accent 1"/&gt;&lt;w:basedOn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w:styleId="1-2"&gt;&lt;w:name w:val="Medium Grid 1 Accent 2"/&gt;&lt;w:basedOn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w:styleId="1-3"&gt;&lt;w:name w:val="Medium Grid 1 Accent 3"/&gt;&lt;w:basedOn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w:styleId="1-4"&gt;&lt;w:name w:val="Medium Grid 1 Accent 4"/&gt;&lt;w:basedOn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w:styleId="1-5"&gt;&lt;w:name w:val="Medium Grid 1 Accent 5"/&gt;&lt;w:basedOn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w:styleId="1-6"&gt;&lt;w:name w:val="Medium Grid 1 Accent 6"/&gt;&lt;w:basedOn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w:styleId="2f"&gt;&lt;w:name w:val="Medium Grid 2"/&gt;&lt;w:basedOn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w:styleId="2-1"&gt;&lt;w:name w:val="Medium Grid 2 Accent 1"/&gt;&lt;w:basedOn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w:styleId="2-2"&gt;&lt;w:name w:val="Medium Grid 2 Accent 2"/&gt;&lt;w:basedOn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w:styleId="2-3"&gt;&lt;w:name w:val="Medium Grid 2 Accent 3"/&gt;&lt;w:basedOn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w:styleId="2-4"&gt;&lt;w:name w:val="Medium Grid 2 Accent 4"/&gt;&lt;w:basedOn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w:styleId="2-5"&gt;&lt;w:name w:val="Medium Grid 2 Accent 5"/&gt;&lt;w:basedOn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w:styleId="2-6"&gt;&lt;w:name w:val="Medium Grid 2 Accent 6"/&gt;&lt;w:basedOn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w:styleId="3a"&gt;&lt;w:name w:val="Medium Grid 3"/&gt;&lt;w:basedOn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w:styleId="3-1"&gt;&lt;w:name w:val="Medium Grid 3 Accent 1"/&gt;&lt;w:basedOn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w:styleId="3-2"&gt;&lt;w:name w:val="Medium Grid 3 Accent 2"/&gt;&lt;w:basedOn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w:styleId="3-3"&gt;&lt;w:name w:val="Medium Grid 3 Accent 3"/&gt;&lt;w:basedOn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w:styleId="3-4"&gt;&lt;w:name w:val="Medium Grid 3 Accent 4"/&gt;&lt;w:basedOn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w:styleId="3-5"&gt;&lt;w:name w:val="Medium Grid 3 Accent 5"/&gt;&lt;w:basedOn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w:styleId="3-6"&gt;&lt;w:name w:val="Medium Grid 3 Accent 6"/&gt;&lt;w:basedOn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w:styleId="13"&gt;&lt;w:name w:val="Medium List 1"/&gt;&lt;w:basedOn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w:styleId="1-10"&gt;&lt;w:name w:val="Medium List 1 Accent 1"/&gt;&lt;w:basedOn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w:styleId="1-20"&gt;&lt;w:name w:val="Medium List 1 Accent 2"/&gt;&lt;w:basedOn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w:styleId="1-30"&gt;&lt;w:name w:val="Medium List 1 Accent 3"/&gt;&lt;w:basedOn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w:styleId="1-40"&gt;&lt;w:name w:val="Medium List 1 Accent 4"/&gt;&lt;w:basedOn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w:styleId="1-50"&gt;&lt;w:name w:val="Medium List 1 Accent 5"/&gt;&lt;w:basedOn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w:styleId="1-60"&gt;&lt;w:name w:val="Medium List 1 Accent 6"/&gt;&lt;w:basedOn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w:styleId="2f0"&gt;&lt;w:name w:val="Medium List 2"/&gt;&lt;w:basedOn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w:styleId="2-10"&gt;&lt;w:name w:val="Medium List 2 Accent 1"/&gt;&lt;w:basedOn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w:styleId="2-20"&gt;&lt;w:name w:val="Medium List 2 Accent 2"/&gt;&lt;w:basedOn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w:styleId="2-30"&gt;&lt;w:name w:val="Medium List 2 Accent 3"/&gt;&lt;w:basedOn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w:styleId="2-40"&gt;&lt;w:name w:val="Medium List 2 Accent 4"/&gt;&lt;w:basedOn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w:styleId="2-50"&gt;&lt;w:name w:val="Medium List 2 Accent 5"/&gt;&lt;w:basedOn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w:styleId="2-60"&gt;&lt;w:name w:val="Medium List 2 Accent 6"/&gt;&lt;w:basedOn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w:styleId="14"&gt;&lt;w:name w:val="Medium Shading 1"/&gt;&lt;w:basedOn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w:styleId="1-11"&gt;&lt;w:name w:val="Medium Shading 1 Accent 1"/&gt;&lt;w:basedOn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w:styleId="1-21"&gt;&lt;w:name w:val="Medium Shading 1 Accent 2"/&gt;&lt;w:basedOn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w:styleId="1-31"&gt;&lt;w:name w:val="Medium Shading 1 Accent 3"/&gt;&lt;w:basedOn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w:styleId="1-41"&gt;&lt;w:name w:val="Medium Shading 1 Accent 4"/&gt;&lt;w:basedOn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w:styleId="1-51"&gt;&lt;w:name w:val="Medium Shading 1 Accent 5"/&gt;&lt;w:basedOn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w:styleId="1-61"&gt;&lt;w:name w:val="Medium Shading 1 Accent 6"/&gt;&lt;w:basedOn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w:styleId="2f1"&gt;&lt;w:name w:val="Medium Shading 2"/&gt;&lt;w:basedOn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w:styleId="2-11"&gt;&lt;w:name w:val="Medium Shading 2 Accent 1"/&gt;&lt;w:basedOn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w:styleId="2-21"&gt;&lt;w:name w:val="Medium Shading 2 Accent 2"/&gt;&lt;w:basedOn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w:styleId="2-31"&gt;&lt;w:name w:val="Medium Shading 2 Accent 3"/&gt;&lt;w:basedOn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w:styleId="2-41"&gt;&lt;w:name w:val="Medium Shading 2 Accent 4"/&gt;&lt;w:basedOn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w:styleId="2-51"&gt;&lt;w:name w:val="Medium Shading 2 Accent 5"/&gt;&lt;w:basedOn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w:styleId="2-61"&gt;&lt;w:name w:val="Medium Shading 2 Accent 6"/&gt;&lt;w:basedOn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w:styleId="affffa"&gt;&lt;w:name w:val="Message Header"/&gt;&lt;w:basedOn w:val="a1"/&gt;&lt;w:link w:val="affffb"/&gt;&lt;w:uiPriority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w:styleId="affffb"&gt;&lt;w:name w:val="Шапка Знак"/&gt;&lt;w:basedOn w:val="a2"/&gt;&lt;w:link w:val="affffa"/&gt;&lt;w:uiPriority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w:styleId="affffc"&gt;&lt;w:name w:val="No Spacing"/&gt;&lt;w:uiPriority w:val="7"/&gt;&lt;w:qFormat/&gt;&lt;w:rsid w:val="00A92C80"/&gt;&lt;w:pPr&gt;&lt;w:spacing w:after="0" w:line="240" w:lineRule="auto"/&gt;&lt;/w:pPr&gt;&lt;/w:style&gt;&lt;w:style w:type="paragraph" w:styleId="affffd"&gt;&lt;w:name w:val="Normal (Web)"/&gt;&lt;w:basedOn w:val="a1"/&gt;&lt;w:uiPriority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w:styleId="affffe"&gt;&lt;w:name w:val="Normal Indent"/&gt;&lt;w:basedOn w:val="a1"/&gt;&lt;w:uiPriority w:val="99"/&gt;&lt;w:semiHidden/&gt;&lt;w:unhideWhenUsed/&gt;&lt;w:rsid w:val="00A92C80"/&gt;&lt;w:pPr&gt;&lt;w:ind w:left="720"/&gt;&lt;/w:pPr&gt;&lt;/w:style&gt;&lt;w:style w:type="paragraph" w:styleId="afffff"&gt;&lt;w:name w:val="Note Heading"/&gt;&lt;w:basedOn w:val="a1"/&gt;&lt;w:next w:val="a1"/&gt;&lt;w:link w:val="afffff0"/&gt;&lt;w:uiPriority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w:styleId="afffff0"&gt;&lt;w:name w:val="Заголовок записки Знак"/&gt;&lt;w:basedOn w:val="a2"/&gt;&lt;w:link w:val="afffff"/&gt;&lt;w:uiPriority w:val="99"/&gt;&lt;w:semiHidden/&gt;&lt;w:rsid w:val="00A92C80"/&gt;&lt;/w:style&gt;&lt;w:style w:type="character" w:styleId="afffff1"&gt;&lt;w:name w:val="page number"/&gt;&lt;w:basedOn w:val="a2"/&gt;&lt;w:uiPriority w:val="99"/&gt;&lt;w:semiHidden/&gt;&lt;w:unhideWhenUsed/&gt;&lt;w:rsid w:val="00A92C80"/&gt;&lt;/w:style&gt;&lt;w:style w:type="table" w:styleId="15"&gt;&lt;w:name w:val="Plain Table 1"/&gt;&lt;w:basedOn w:val="a3"/&gt;&lt;w:uiPriority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w:styleId="2f2"&gt;&lt;w:name w:val="Plain Table 2"/&gt;&lt;w:basedOn w:val="a3"/&gt;&lt;w:uiPriority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w:styleId="3b"&gt;&lt;w:name w:val="Plain Table 3"/&gt;&lt;w:basedOn w:val="a3"/&gt;&lt;w:uiPriority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w:styleId="46"&gt;&lt;w:name w:val="Plain Table 4"/&gt;&lt;w:basedOn w:val="a3"/&gt;&lt;w:uiPriority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w:styleId="56"&gt;&lt;w:name w:val="Plain Table 5"/&gt;&lt;w:basedOn w:val="a3"/&gt;&lt;w:uiPriority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w:styleId="afffff2"&gt;&lt;w:name w:val="Plain Text"/&gt;&lt;w:basedOn w:val="a1"/&gt;&lt;w:link w:val="afffff3"/&gt;&lt;w:uiPriority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w:styleId="afffff3"&gt;&lt;w:name w:val="Текст Знак"/&gt;&lt;w:basedOn w:val="a2"/&gt;&lt;w:link w:val="afffff2"/&gt;&lt;w:uiPriority w:val="99"/&gt;&lt;w:semiHidden/&gt;&lt;w:rsid w:val="00A92C80"/&gt;&lt;w:rPr&gt;&lt;w:rFonts w:ascii="Consolas" w:hAnsi="Consolas"/&gt;&lt;w:szCs w:val="21"/&gt;&lt;/w:rPr&gt;&lt;/w:style&gt;&lt;w:style w:type="paragraph" w:styleId="afffff4"&gt;&lt;w:name w:val="Salutation"/&gt;&lt;w:basedOn w:val="a1"/&gt;&lt;w:next w:val="a1"/&gt;&lt;w:link w:val="afffff5"/&gt;&lt;w:uiPriority w:val="99"/&gt;&lt;w:semiHidden/&gt;&lt;w:unhideWhenUsed/&gt;&lt;w:rsid w:val="00A92C80"/&gt;&lt;/w:style&gt;&lt;w:style w:type="character" w:customStyle="1" w:styleId="afffff5"&gt;&lt;w:name w:val="Приветствие Знак"/&gt;&lt;w:basedOn w:val="a2"/&gt;&lt;w:link w:val="afffff4"/&gt;&lt;w:uiPriority w:val="99"/&gt;&lt;w:semiHidden/&gt;&lt;w:rsid w:val="00A92C80"/&gt;&lt;/w:style&gt;&lt;w:style w:type="paragraph" w:styleId="afffff6"&gt;&lt;w:name w:val="Signature"/&gt;&lt;w:basedOn w:val="a1"/&gt;&lt;w:link w:val="afffff7"/&gt;&lt;w:uiPriority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w:styleId="afffff7"&gt;&lt;w:name w:val="Подпись Знак"/&gt;&lt;w:basedOn w:val="a2"/&gt;&lt;w:link w:val="afffff6"/&gt;&lt;w:uiPriority w:val="99"/&gt;&lt;w:semiHidden/&gt;&lt;w:rsid w:val="00A92C80"/&gt;&lt;/w:style&gt;&lt;w:style w:type="character" w:styleId="afffff8"&gt;&lt;w:name w:val="Strong"/&gt;&lt;w:basedOn w:val="a2"/&gt;&lt;w:uiPriority w:val="22"/&gt;&lt;w:semiHidden/&gt;&lt;w:unhideWhenUsed/&gt;&lt;w:rsid w:val="00A92C80"/&gt;&lt;w:rPr&gt;&lt;w:b/&gt;&lt;w:bCs/&gt;&lt;/w:rPr&gt;&lt;/w:style&gt;&lt;w:style w:type="character" w:styleId="afffff9"&gt;&lt;w:name w:val="Subtle Emphasis"/&gt;&lt;w:basedOn w:val="a2"/&gt;&lt;w:uiPriority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w:styleId="afffffa"&gt;&lt;w:name w:val="Subtle Reference"/&gt;&lt;w:basedOn w:val="a2"/&gt;&lt;w:uiPriority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w:styleId="16"&gt;&lt;w:name w:val="Table 3D effects 1"/&gt;&lt;w:basedOn w:val="a3"/&gt;&lt;w:uiPriority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w:styleId="2f3"&gt;&lt;w:name w:val="Table 3D effects 2"/&gt;&lt;w:basedOn w:val="a3"/&gt;&lt;w:uiPriority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w:styleId="3c"&gt;&lt;w:name w:val="Table 3D effects 3"/&gt;&lt;w:basedOn w:val="a3"/&gt;&lt;w:uiPriority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w:styleId="17"&gt;&lt;w:name w:val="Table Classic 1"/&gt;&lt;w:basedOn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w:styleId="2f4"&gt;&lt;w:name w:val="Table Classic 2"/&gt;&lt;w:basedOn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w:styleId="3d"&gt;&lt;w:name w:val="Table Classic 3"/&gt;&lt;w:basedOn w:val="a3"/&gt;&lt;w:uiPriority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w:styleId="47"&gt;&lt;w:name w:val="Table Classic 4"/&gt;&lt;w:basedOn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w:styleId="18"&gt;&lt;w:name w:val="Table Colorful 1"/&gt;&lt;w:basedOn w:val="a3"/&gt;&lt;w:uiPriority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w:styleId="2f5"&gt;&lt;w:name w:val="Table Colorful 2"/&gt;&lt;w:basedOn w:val="a3"/&gt;&lt;w:uiPriority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w:styleId="3e"&gt;&lt;w:name w:val="Table Colorful 3"/&gt;&lt;w:basedOn w:val="a3"/&gt;&lt;w:uiPriority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w:styleId="19"&gt;&lt;w:name w:val="Table Columns 1"/&gt;&lt;w:basedOn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w:styleId="2f6"&gt;&lt;w:name w:val="Table Columns 2"/&gt;&lt;w:basedOn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w:styleId="3f"&gt;&lt;w:name w:val="Table Columns 3"/&gt;&lt;w:basedOn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w:styleId="48"&gt;&lt;w:name w:val="Table Columns 4"/&gt;&lt;w:basedOn w:val="a3"/&gt;&lt;w:uiPriority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w:styleId="57"&gt;&lt;w:name w:val="Table Columns 5"/&gt;&lt;w:basedOn w:val="a3"/&gt;&lt;w:uiPriority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w:styleId="afffffb"&gt;&lt;w:name w:val="Table Contemporary"/&gt;&lt;w:basedOn w:val="a3"/&gt;&lt;w:uiPriority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w:styleId="afffffc"&gt;&lt;w:name w:val="Table Elegant"/&gt;&lt;w:basedOn w:val="a3"/&gt;&lt;w:uiPriority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w:styleId="1a"&gt;&lt;w:name w:val="Table Grid 1"/&gt;&lt;w:basedOn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w:styleId="2f7"&gt;&lt;w:name w:val="Table Grid 2"/&gt;&lt;w:basedOn w:val="a3"/&gt;&lt;w:uiPriority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w:styleId="3f0"&gt;&lt;w:name w:val="Table Grid 3"/&gt;&lt;w:basedOn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w:styleId="49"&gt;&lt;w:name w:val="Table Grid 4"/&gt;&lt;w:basedOn w:val="a3"/&gt;&lt;w:uiPriority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w:styleId="58"&gt;&lt;w:name w:val="Table Grid 5"/&gt;&lt;w:basedOn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w:styleId="62"&gt;&lt;w:name w:val="Table Grid 6"/&gt;&lt;w:basedOn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w:styleId="72"&gt;&lt;w:name w:val="Table Grid 7"/&gt;&lt;w:basedOn w:val="a3"/&gt;&lt;w:uiPriority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w:styleId="82"&gt;&lt;w:name w:val="Table Grid 8"/&gt;&lt;w:basedOn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w:styleId="afffffd"&gt;&lt;w:name w:val="Grid Table Light"/&gt;&lt;w:basedOn w:val="a3"/&gt;&lt;w:uiPriority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w:styleId="-1b"&gt;&lt;w:name w:val="Table List 1"/&gt;&lt;w:basedOn w:val="a3"/&gt;&lt;w:uiPriority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w:styleId="-2b"&gt;&lt;w:name w:val="Table List 2"/&gt;&lt;w:basedOn w:val="a3"/&gt;&lt;w:uiPriority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w:styleId="-3b"&gt;&lt;w:name w:val="Table List 3"/&gt;&lt;w:basedOn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w:styleId="-4b"&gt;&lt;w:name w:val="Table List 4"/&gt;&lt;w:basedOn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w:styleId="-5b"&gt;&lt;w:name w:val="Table List 5"/&gt;&lt;w:basedOn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w:styleId="-6b"&gt;&lt;w:name w:val="Table List 6"/&gt;&lt;w:basedOn w:val="a3"/&gt;&lt;w:uiPriority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w:styleId="-77"&gt;&lt;w:name w:val="Table List 7"/&gt;&lt;w:basedOn w:val="a3"/&gt;&lt;w:uiPriority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w:styleId="-8"&gt;&lt;w:name w:val="Table List 8"/&gt;&lt;w:basedOn w:val="a3"/&gt;&lt;w:uiPriority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w:styleId="afffffe"&gt;&lt;w:name w:val="table of authorities"/&gt;&lt;w:basedOn w:val="a1"/&gt;&lt;w:next w:val="a1"/&gt;&lt;w:uiPriority w:val="99"/&gt;&lt;w:semiHidden/&gt;&lt;w:unhideWhenUsed/&gt;&lt;w:rsid w:val="00A92C80"/&gt;&lt;w:pPr&gt;&lt;w:spacing w:after="0"/&gt;&lt;w:ind w:left="220" w:hanging="220"/&gt;&lt;/w:pPr&gt;&lt;/w:style&gt;&lt;w:style w:type="paragraph" w:styleId="affffff"&gt;&lt;w:name w:val="table of figures"/&gt;&lt;w:basedOn w:val="a1"/&gt;&lt;w:next w:val="a1"/&gt;&lt;w:uiPriority w:val="99"/&gt;&lt;w:semiHidden/&gt;&lt;w:unhideWhenUsed/&gt;&lt;w:rsid w:val="00A92C80"/&gt;&lt;w:pPr&gt;&lt;w:spacing w:after="0"/&gt;&lt;/w:pPr&gt;&lt;/w:style&gt;&lt;w:style w:type="table" w:styleId="affffff0"&gt;&lt;w:name w:val="Table Professional"/&gt;&lt;w:basedOn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w:styleId="1b"&gt;&lt;w:name w:val="Table Simple 1"/&gt;&lt;w:basedOn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w:styleId="2f8"&gt;&lt;w:name w:val="Table Simple 2"/&gt;&lt;w:basedOn w:val="a3"/&gt;&lt;w:uiPriority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w:styleId="3f1"&gt;&lt;w:name w:val="Table Simple 3"/&gt;&lt;w:basedOn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w:styleId="1c"&gt;&lt;w:name w:val="Table Subtle 1"/&gt;&lt;w:basedOn w:val="a3"/&gt;&lt;w:uiPriority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w:styleId="2f9"&gt;&lt;w:name w:val="Table Subtle 2"/&gt;&lt;w:basedOn w:val="a3"/&gt;&lt;w:uiPriority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w:styleId="affffff1"&gt;&lt;w:name w:val="Table Theme"/&gt;&lt;w:basedOn w:val="a3"/&gt;&lt;w:uiPriority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w:styleId="-1c"&gt;&lt;w:name w:val="Table Web 1"/&gt;&lt;w:basedOn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w:styleId="-2c"&gt;&lt;w:name w:val="Table Web 2"/&gt;&lt;w:basedOn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w:styleId="-3c"&gt;&lt;w:name w:val="Table Web 3"/&gt;&lt;w:basedOn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w:styleId="affffff2"&gt;&lt;w:name w:val="toa heading"/&gt;&lt;w:basedOn w:val="a1"/&gt;&lt;w:next w:val="a1"/&gt;&lt;w:uiPriority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w:styleId="1d"&gt;&lt;w:name w:val="toc 1"/&gt;&lt;w:basedOn w:val="a1"/&gt;&lt;w:next w:val="a1"/&gt;&lt;w:autoRedefine/&gt;&lt;w:uiPriority w:val="39"/&gt;&lt;w:semiHidden/&gt;&lt;w:unhideWhenUsed/&gt;&lt;w:rsid w:val="00A92C80"/&gt;&lt;w:pPr&gt;&lt;w:spacing w:after="100"/&gt;&lt;/w:pPr&gt;&lt;/w:style&gt;&lt;w:style w:type="paragraph" w:styleId="2fa"&gt;&lt;w:name w:val="toc 2"/&gt;&lt;w:basedOn w:val="a1"/&gt;&lt;w:next w:val="a1"/&gt;&lt;w:autoRedefine/&gt;&lt;w:uiPriority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w:styleId="3f2"&gt;&lt;w:name w:val="toc 3"/&gt;&lt;w:basedOn w:val="a1"/&gt;&lt;w:next w:val="a1"/&gt;&lt;w:autoRedefine/&gt;&lt;w:uiPriority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w:styleId="4a"&gt;&lt;w:name w:val="toc 4"/&gt;&lt;w:basedOn w:val="a1"/&gt;&lt;w:next w:val="a1"/&gt;&lt;w:autoRedefine/&gt;&lt;w:uiPriority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w:styleId="59"&gt;&lt;w:name w:val="toc 5"/&gt;&lt;w:basedOn w:val="a1"/&gt;&lt;w:next w:val="a1"/&gt;&lt;w:autoRedefine/&gt;&lt;w:uiPriority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w:styleId="63"&gt;&lt;w:name w:val="toc 6"/&gt;&lt;w:basedOn w:val="a1"/&gt;&lt;w:next w:val="a1"/&gt;&lt;w:autoRedefine/&gt;&lt;w:uiPriority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w:styleId="73"&gt;&lt;w:name w:val="toc 7"/&gt;&lt;w:basedOn w:val="a1"/&gt;&lt;w:next w:val="a1"/&gt;&lt;w:autoRedefine/&gt;&lt;w:uiPriority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w:styleId="83"&gt;&lt;w:name w:val="toc 8"/&gt;&lt;w:basedOn w:val="a1"/&gt;&lt;w:next w:val="a1"/&gt;&lt;w:autoRedefine/&gt;&lt;w:uiPriority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w:styleId="92"&gt;&lt;w:name w:val="toc 9"/&gt;&lt;w:basedOn w:val="a1"/&gt;&lt;w:next w:val="a1"/&gt;&lt;w:autoRedefine/&gt;&lt;w:uiPriority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w:val="50"/&gt;&lt;w:lvlText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w:val="40"/&gt;&lt;w:lvlText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w:val="30"/&gt;&lt;w:lvlText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w:val="20"/&gt;&lt;w:lvlText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w:val="a"/&gt;&lt;w:lvlText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w:val="a0"/&gt;&lt;w:lvlText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113BA3A-1377-42F4-92DC-068EBC09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1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keywords>Люди, ведущие здоровый образ жизни и следящие за собой, всегда стремятся к реалистичным целям. Достигнув одной цели, поставьте перед собой следующую и составьте план, как ее достичь.</cp:keywords>
  <cp:lastModifiedBy>2</cp:lastModifiedBy>
  <cp:revision>2</cp:revision>
  <cp:lastPrinted>2012-07-24T20:52:00Z</cp:lastPrinted>
  <dcterms:created xsi:type="dcterms:W3CDTF">2021-11-10T19:25:00Z</dcterms:created>
  <dcterms:modified xsi:type="dcterms:W3CDTF">2021-11-10T19:25:00Z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